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CB0" w:rsidRDefault="00486CB0" w:rsidP="00486CB0">
      <w:pPr>
        <w:pStyle w:val="Title"/>
        <w:jc w:val="left"/>
        <w:rPr>
          <w:rFonts w:ascii="Verdana" w:hAnsi="Verdana"/>
          <w:sz w:val="20"/>
        </w:rPr>
      </w:pPr>
      <w:bookmarkStart w:id="0" w:name="_GoBack"/>
      <w:bookmarkEnd w:id="0"/>
      <w:r>
        <w:rPr>
          <w:rFonts w:ascii="Verdana" w:hAnsi="Verdana"/>
          <w:sz w:val="20"/>
        </w:rPr>
        <w:t>Strictly Confidential</w:t>
      </w:r>
    </w:p>
    <w:p w:rsidR="00486CB0" w:rsidRDefault="00486CB0" w:rsidP="00486CB0">
      <w:pPr>
        <w:pStyle w:val="Title"/>
        <w:jc w:val="left"/>
        <w:rPr>
          <w:rFonts w:ascii="Verdana" w:hAnsi="Verdana"/>
          <w:sz w:val="20"/>
        </w:rPr>
      </w:pPr>
    </w:p>
    <w:p w:rsidR="00356A72" w:rsidRDefault="00486CB0" w:rsidP="00486CB0">
      <w:pPr>
        <w:pStyle w:val="Title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Fellowship Pro Forma </w:t>
      </w:r>
    </w:p>
    <w:p w:rsidR="00486CB0" w:rsidRDefault="00486CB0" w:rsidP="00486CB0">
      <w:pPr>
        <w:pStyle w:val="Title"/>
        <w:jc w:val="left"/>
        <w:rPr>
          <w:rFonts w:ascii="Verdana" w:hAnsi="Verdana"/>
          <w:sz w:val="20"/>
        </w:rPr>
      </w:pPr>
    </w:p>
    <w:p w:rsidR="00356A72" w:rsidRDefault="00486CB0" w:rsidP="00486CB0">
      <w:pPr>
        <w:pStyle w:val="Title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Section A</w:t>
      </w:r>
      <w:r w:rsidR="00356A72">
        <w:rPr>
          <w:rFonts w:ascii="Verdana" w:hAnsi="Verdana"/>
          <w:sz w:val="20"/>
        </w:rPr>
        <w:t>:</w:t>
      </w:r>
      <w:r w:rsidR="00356A72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To be completed by</w:t>
      </w:r>
      <w:r w:rsidR="00407A11">
        <w:rPr>
          <w:rFonts w:ascii="Verdana" w:hAnsi="Verdana"/>
          <w:sz w:val="20"/>
        </w:rPr>
        <w:t xml:space="preserve"> the fellowship holder</w:t>
      </w:r>
    </w:p>
    <w:p w:rsidR="00486CB0" w:rsidRDefault="00486CB0" w:rsidP="00486CB0">
      <w:pPr>
        <w:pStyle w:val="Title"/>
        <w:jc w:val="left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7"/>
        <w:gridCol w:w="4989"/>
      </w:tblGrid>
      <w:tr w:rsidR="00486CB0" w:rsidTr="00486CB0">
        <w:tc>
          <w:tcPr>
            <w:tcW w:w="4617" w:type="dxa"/>
          </w:tcPr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Name:</w:t>
            </w:r>
          </w:p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 w:val="0"/>
                <w:sz w:val="20"/>
              </w:rPr>
            </w:pPr>
          </w:p>
        </w:tc>
        <w:tc>
          <w:tcPr>
            <w:tcW w:w="4989" w:type="dxa"/>
          </w:tcPr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School:</w:t>
            </w:r>
          </w:p>
        </w:tc>
      </w:tr>
      <w:tr w:rsidR="00486CB0" w:rsidTr="00486CB0">
        <w:trPr>
          <w:cantSplit/>
        </w:trPr>
        <w:tc>
          <w:tcPr>
            <w:tcW w:w="9606" w:type="dxa"/>
            <w:gridSpan w:val="2"/>
          </w:tcPr>
          <w:p w:rsidR="00356A72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Current Post and Job Title</w:t>
            </w:r>
          </w:p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 w:val="0"/>
                <w:sz w:val="20"/>
              </w:rPr>
            </w:pPr>
          </w:p>
        </w:tc>
      </w:tr>
      <w:tr w:rsidR="00FC59A0" w:rsidTr="00486CB0">
        <w:trPr>
          <w:cantSplit/>
        </w:trPr>
        <w:tc>
          <w:tcPr>
            <w:tcW w:w="9606" w:type="dxa"/>
            <w:gridSpan w:val="2"/>
          </w:tcPr>
          <w:p w:rsidR="00FC59A0" w:rsidRDefault="00FC59A0" w:rsidP="00FC59A0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Fellowship</w:t>
            </w:r>
            <w:r w:rsidR="00356A72">
              <w:rPr>
                <w:rFonts w:ascii="Verdana" w:hAnsi="Verdana"/>
                <w:bCs/>
                <w:sz w:val="20"/>
              </w:rPr>
              <w:t xml:space="preserve"> </w:t>
            </w:r>
            <w:r>
              <w:rPr>
                <w:rFonts w:ascii="Verdana" w:hAnsi="Verdana"/>
                <w:bCs/>
                <w:sz w:val="20"/>
              </w:rPr>
              <w:t>awarded</w:t>
            </w:r>
            <w:r w:rsidR="00356A72">
              <w:rPr>
                <w:rFonts w:ascii="Verdana" w:hAnsi="Verdana"/>
                <w:bCs/>
                <w:sz w:val="20"/>
              </w:rPr>
              <w:t xml:space="preserve"> (t</w:t>
            </w:r>
            <w:r>
              <w:rPr>
                <w:rFonts w:ascii="Verdana" w:hAnsi="Verdana"/>
                <w:bCs/>
                <w:sz w:val="20"/>
              </w:rPr>
              <w:t>o include title and name of awarding body</w:t>
            </w:r>
            <w:r w:rsidR="00356A72">
              <w:rPr>
                <w:rFonts w:ascii="Verdana" w:hAnsi="Verdana"/>
                <w:bCs/>
                <w:sz w:val="20"/>
              </w:rPr>
              <w:t>)</w:t>
            </w:r>
          </w:p>
          <w:p w:rsidR="00356A72" w:rsidRDefault="00356A72" w:rsidP="00FC59A0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356A72" w:rsidRDefault="00356A72" w:rsidP="00FC59A0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FC59A0" w:rsidRDefault="00FC59A0" w:rsidP="00FC59A0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486CB0" w:rsidTr="00486CB0">
        <w:trPr>
          <w:cantSplit/>
        </w:trPr>
        <w:tc>
          <w:tcPr>
            <w:tcW w:w="9606" w:type="dxa"/>
            <w:gridSpan w:val="2"/>
          </w:tcPr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Date Fellowship awarded:</w:t>
            </w:r>
          </w:p>
          <w:p w:rsidR="00356A72" w:rsidRDefault="00356A72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486CB0" w:rsidTr="00486CB0">
        <w:trPr>
          <w:cantSplit/>
        </w:trPr>
        <w:tc>
          <w:tcPr>
            <w:tcW w:w="9606" w:type="dxa"/>
            <w:gridSpan w:val="2"/>
          </w:tcPr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Length of Fellowship:</w:t>
            </w:r>
          </w:p>
          <w:p w:rsidR="00356A72" w:rsidRDefault="00356A72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486CB0" w:rsidTr="00486CB0">
        <w:trPr>
          <w:cantSplit/>
        </w:trPr>
        <w:tc>
          <w:tcPr>
            <w:tcW w:w="9606" w:type="dxa"/>
            <w:gridSpan w:val="2"/>
          </w:tcPr>
          <w:p w:rsidR="00356A72" w:rsidRDefault="00486CB0" w:rsidP="00BC1B24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Documentary evidence that funding has been secured must be attached to this Pro Forma</w:t>
            </w:r>
            <w:r w:rsidR="00356A72">
              <w:rPr>
                <w:rFonts w:ascii="Verdana" w:hAnsi="Verdana"/>
                <w:bCs/>
                <w:sz w:val="20"/>
              </w:rPr>
              <w:t xml:space="preserve"> ie f</w:t>
            </w:r>
            <w:r>
              <w:rPr>
                <w:rFonts w:ascii="Verdana" w:hAnsi="Verdana"/>
                <w:bCs/>
                <w:sz w:val="20"/>
              </w:rPr>
              <w:t>unding letter attached</w:t>
            </w:r>
          </w:p>
          <w:p w:rsidR="00486CB0" w:rsidRDefault="00486CB0" w:rsidP="00BC1B24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486CB0" w:rsidTr="00486CB0">
        <w:trPr>
          <w:cantSplit/>
        </w:trPr>
        <w:tc>
          <w:tcPr>
            <w:tcW w:w="9606" w:type="dxa"/>
            <w:gridSpan w:val="2"/>
          </w:tcPr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University Project Code:</w:t>
            </w:r>
          </w:p>
          <w:p w:rsidR="00486CB0" w:rsidRDefault="00486CB0" w:rsidP="00407A11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51756F" w:rsidTr="0051756F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F" w:rsidRDefault="0051756F" w:rsidP="0051756F">
            <w:pPr>
              <w:pStyle w:val="Title"/>
              <w:jc w:val="left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Name and Signature fellowship holder </w:t>
            </w:r>
          </w:p>
          <w:p w:rsidR="0051756F" w:rsidRDefault="0051756F" w:rsidP="0051756F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51756F" w:rsidTr="0051756F">
        <w:trPr>
          <w:cantSplit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Date</w:t>
            </w: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</w:tbl>
    <w:p w:rsidR="00486CB0" w:rsidRPr="001F7660" w:rsidRDefault="00486CB0" w:rsidP="00486CB0">
      <w:pPr>
        <w:pStyle w:val="Title"/>
        <w:jc w:val="left"/>
        <w:rPr>
          <w:rFonts w:ascii="Verdana" w:hAnsi="Verdana"/>
          <w:b w:val="0"/>
          <w:sz w:val="20"/>
        </w:rPr>
      </w:pPr>
    </w:p>
    <w:p w:rsidR="00486CB0" w:rsidRDefault="00486CB0" w:rsidP="00486CB0">
      <w:pPr>
        <w:pStyle w:val="Title"/>
        <w:jc w:val="left"/>
        <w:rPr>
          <w:rFonts w:ascii="Verdana" w:hAnsi="Verdana"/>
          <w:sz w:val="20"/>
        </w:rPr>
      </w:pPr>
    </w:p>
    <w:p w:rsidR="0051756F" w:rsidRDefault="00486CB0" w:rsidP="00486CB0">
      <w:pPr>
        <w:pStyle w:val="Title"/>
        <w:jc w:val="left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Section </w:t>
      </w:r>
      <w:r w:rsidR="00FC59A0">
        <w:rPr>
          <w:rFonts w:ascii="Verdana" w:hAnsi="Verdana"/>
          <w:sz w:val="20"/>
        </w:rPr>
        <w:t>B</w:t>
      </w:r>
      <w:r w:rsidR="0051756F">
        <w:rPr>
          <w:rFonts w:ascii="Verdana" w:hAnsi="Verdana"/>
          <w:sz w:val="20"/>
        </w:rPr>
        <w:t>:</w:t>
      </w:r>
      <w:r w:rsidR="0051756F">
        <w:rPr>
          <w:rFonts w:ascii="Verdana" w:hAnsi="Verdana"/>
          <w:sz w:val="20"/>
        </w:rPr>
        <w:tab/>
      </w:r>
      <w:r>
        <w:rPr>
          <w:rFonts w:ascii="Verdana" w:hAnsi="Verdana"/>
          <w:sz w:val="20"/>
        </w:rPr>
        <w:t>To be completed by Head of School</w:t>
      </w:r>
      <w:r w:rsidR="00FC59A0">
        <w:rPr>
          <w:rFonts w:ascii="Verdana" w:hAnsi="Verdana"/>
          <w:sz w:val="20"/>
        </w:rPr>
        <w:t>/</w:t>
      </w:r>
      <w:r w:rsidR="00F81C89">
        <w:rPr>
          <w:rFonts w:ascii="Verdana" w:hAnsi="Verdana"/>
          <w:sz w:val="20"/>
        </w:rPr>
        <w:t xml:space="preserve">Associate Dean for Research </w:t>
      </w:r>
    </w:p>
    <w:p w:rsidR="0051756F" w:rsidRDefault="0051756F" w:rsidP="00486CB0">
      <w:pPr>
        <w:pStyle w:val="Title"/>
        <w:jc w:val="left"/>
        <w:rPr>
          <w:rFonts w:ascii="Verdana" w:hAnsi="Verdana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51756F" w:rsidTr="005142A2">
        <w:trPr>
          <w:cantSplit/>
        </w:trPr>
        <w:tc>
          <w:tcPr>
            <w:tcW w:w="9606" w:type="dxa"/>
          </w:tcPr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I support the change of status for the above fellowship holder</w:t>
            </w: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51756F" w:rsidTr="005142A2">
        <w:trPr>
          <w:cantSplit/>
        </w:trPr>
        <w:tc>
          <w:tcPr>
            <w:tcW w:w="9606" w:type="dxa"/>
          </w:tcPr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Name and date</w:t>
            </w: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</w:tbl>
    <w:p w:rsidR="00486CB0" w:rsidRDefault="00486CB0" w:rsidP="00486CB0">
      <w:pPr>
        <w:pStyle w:val="Title"/>
        <w:jc w:val="left"/>
        <w:rPr>
          <w:rFonts w:ascii="Verdana" w:hAnsi="Verdana"/>
          <w:sz w:val="20"/>
        </w:rPr>
      </w:pPr>
    </w:p>
    <w:p w:rsidR="00233295" w:rsidRPr="00BC1B24" w:rsidRDefault="00233295" w:rsidP="007C00B8">
      <w:pPr>
        <w:jc w:val="left"/>
        <w:rPr>
          <w:rFonts w:ascii="Verdana" w:hAnsi="Verdana"/>
          <w:b/>
          <w:sz w:val="20"/>
          <w:szCs w:val="20"/>
        </w:rPr>
      </w:pPr>
    </w:p>
    <w:p w:rsidR="00FC59A0" w:rsidRDefault="00FC59A0" w:rsidP="007C00B8">
      <w:pPr>
        <w:jc w:val="left"/>
        <w:rPr>
          <w:rFonts w:ascii="Verdana" w:hAnsi="Verdana"/>
          <w:b/>
          <w:sz w:val="20"/>
          <w:szCs w:val="20"/>
        </w:rPr>
      </w:pPr>
      <w:r w:rsidRPr="00BC1B24">
        <w:rPr>
          <w:rFonts w:ascii="Verdana" w:hAnsi="Verdana"/>
          <w:b/>
          <w:sz w:val="20"/>
          <w:szCs w:val="20"/>
        </w:rPr>
        <w:t>Section C</w:t>
      </w:r>
      <w:r w:rsidR="0051756F">
        <w:rPr>
          <w:rFonts w:ascii="Verdana" w:hAnsi="Verdana"/>
          <w:b/>
          <w:sz w:val="20"/>
          <w:szCs w:val="20"/>
        </w:rPr>
        <w:t>:</w:t>
      </w:r>
      <w:r w:rsidR="0051756F">
        <w:rPr>
          <w:rFonts w:ascii="Verdana" w:hAnsi="Verdana"/>
          <w:b/>
          <w:sz w:val="20"/>
          <w:szCs w:val="20"/>
        </w:rPr>
        <w:tab/>
      </w:r>
      <w:r w:rsidRPr="00BC1B24">
        <w:rPr>
          <w:rFonts w:ascii="Verdana" w:hAnsi="Verdana"/>
          <w:b/>
          <w:sz w:val="20"/>
          <w:szCs w:val="20"/>
        </w:rPr>
        <w:t xml:space="preserve">To be completed by PVC for Research </w:t>
      </w:r>
      <w:r w:rsidR="00F81C89">
        <w:rPr>
          <w:rFonts w:ascii="Verdana" w:hAnsi="Verdana"/>
          <w:b/>
          <w:sz w:val="20"/>
          <w:szCs w:val="20"/>
        </w:rPr>
        <w:t xml:space="preserve">and </w:t>
      </w:r>
      <w:r w:rsidR="0092209A">
        <w:rPr>
          <w:rFonts w:ascii="Verdana" w:hAnsi="Verdana"/>
          <w:b/>
          <w:sz w:val="20"/>
          <w:szCs w:val="20"/>
        </w:rPr>
        <w:t>Knowledge Exchange</w:t>
      </w:r>
    </w:p>
    <w:p w:rsidR="0051756F" w:rsidRDefault="0051756F" w:rsidP="007C00B8">
      <w:pPr>
        <w:jc w:val="left"/>
        <w:rPr>
          <w:rFonts w:ascii="Verdana" w:hAnsi="Verdana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6"/>
      </w:tblGrid>
      <w:tr w:rsidR="0051756F" w:rsidTr="005142A2">
        <w:trPr>
          <w:cantSplit/>
        </w:trPr>
        <w:tc>
          <w:tcPr>
            <w:tcW w:w="9606" w:type="dxa"/>
          </w:tcPr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I support the change of status for the above fellowship holder:</w:t>
            </w: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  <w:tr w:rsidR="0051756F" w:rsidTr="005142A2">
        <w:trPr>
          <w:cantSplit/>
        </w:trPr>
        <w:tc>
          <w:tcPr>
            <w:tcW w:w="9606" w:type="dxa"/>
          </w:tcPr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  <w:r>
              <w:rPr>
                <w:rFonts w:ascii="Verdana" w:hAnsi="Verdana"/>
                <w:bCs/>
                <w:sz w:val="20"/>
              </w:rPr>
              <w:t>Name and date</w:t>
            </w:r>
          </w:p>
          <w:p w:rsidR="0051756F" w:rsidRDefault="0051756F" w:rsidP="005142A2">
            <w:pPr>
              <w:pStyle w:val="Title"/>
              <w:jc w:val="left"/>
              <w:rPr>
                <w:rFonts w:ascii="Verdana" w:hAnsi="Verdana"/>
                <w:bCs/>
                <w:sz w:val="20"/>
              </w:rPr>
            </w:pPr>
          </w:p>
        </w:tc>
      </w:tr>
    </w:tbl>
    <w:p w:rsidR="0051756F" w:rsidRPr="00BC1B24" w:rsidRDefault="0051756F" w:rsidP="007C00B8">
      <w:pPr>
        <w:jc w:val="left"/>
        <w:rPr>
          <w:rFonts w:ascii="Verdana" w:hAnsi="Verdana"/>
          <w:b/>
          <w:sz w:val="20"/>
          <w:szCs w:val="20"/>
        </w:rPr>
      </w:pPr>
    </w:p>
    <w:sectPr w:rsidR="0051756F" w:rsidRPr="00BC1B24" w:rsidSect="00284F1F">
      <w:headerReference w:type="first" r:id="rId9"/>
      <w:footerReference w:type="first" r:id="rId10"/>
      <w:pgSz w:w="11909" w:h="16834" w:code="9"/>
      <w:pgMar w:top="1134" w:right="1134" w:bottom="1134" w:left="1134" w:header="431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5393" w:rsidRDefault="00605393">
      <w:r>
        <w:separator/>
      </w:r>
    </w:p>
  </w:endnote>
  <w:endnote w:type="continuationSeparator" w:id="0">
    <w:p w:rsidR="00605393" w:rsidRDefault="00605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391" w:type="dxa"/>
      <w:jc w:val="center"/>
      <w:tblLayout w:type="fixed"/>
      <w:tblLook w:val="0000" w:firstRow="0" w:lastRow="0" w:firstColumn="0" w:lastColumn="0" w:noHBand="0" w:noVBand="0"/>
    </w:tblPr>
    <w:tblGrid>
      <w:gridCol w:w="3603"/>
      <w:gridCol w:w="4961"/>
      <w:gridCol w:w="3827"/>
    </w:tblGrid>
    <w:tr w:rsidR="00FC59A0" w:rsidTr="001F6EE9">
      <w:trPr>
        <w:jc w:val="center"/>
      </w:trPr>
      <w:tc>
        <w:tcPr>
          <w:tcW w:w="3603" w:type="dxa"/>
        </w:tcPr>
        <w:p w:rsidR="00FC59A0" w:rsidRDefault="000925C2" w:rsidP="00C34520">
          <w:pPr>
            <w:rPr>
              <w:sz w:val="20"/>
            </w:rPr>
          </w:pPr>
          <w:r>
            <w:rPr>
              <w:noProof/>
              <w:sz w:val="20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>
                    <wp:simplePos x="0" y="0"/>
                    <wp:positionH relativeFrom="column">
                      <wp:posOffset>389255</wp:posOffset>
                    </wp:positionH>
                    <wp:positionV relativeFrom="paragraph">
                      <wp:posOffset>79375</wp:posOffset>
                    </wp:positionV>
                    <wp:extent cx="7023100" cy="258445"/>
                    <wp:effectExtent l="8255" t="12700" r="7620" b="5080"/>
                    <wp:wrapNone/>
                    <wp:docPr id="1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023100" cy="258445"/>
                            </a:xfrm>
                            <a:prstGeom prst="rect">
                              <a:avLst/>
                            </a:prstGeom>
                            <a:solidFill>
                              <a:srgbClr val="A2FEFC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C59A0" w:rsidRPr="0057009C" w:rsidRDefault="00FC59A0" w:rsidP="00715B41">
                                <w:pPr>
                                  <w:jc w:val="center"/>
                                  <w:rPr>
                                    <w:rFonts w:ascii="Verdana" w:hAnsi="Verdana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Verdana" w:hAnsi="Verdana"/>
                                    <w:sz w:val="20"/>
                                    <w:szCs w:val="20"/>
                                  </w:rPr>
                                  <w:t>Promotion &amp; Regrading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left:0;text-align:left;margin-left:30.65pt;margin-top:6.25pt;width:553pt;height:20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" fillcolor="#a2fefc">
                    <v:textbox>
                      <w:txbxContent>
                        <w:p w:rsidR="00FC59A0" w:rsidRPr="0057009C" w:rsidRDefault="00FC59A0" w:rsidP="00715B41">
                          <w:pPr>
                            <w:jc w:val="center"/>
                            <w:rPr>
                              <w:rFonts w:ascii="Verdana" w:hAnsi="Verdan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Verdana" w:hAnsi="Verdana"/>
                              <w:sz w:val="20"/>
                              <w:szCs w:val="20"/>
                            </w:rPr>
                            <w:t>Promotion &amp; Regrading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4961" w:type="dxa"/>
        </w:tcPr>
        <w:p w:rsidR="00FC59A0" w:rsidRDefault="00FC59A0" w:rsidP="001F6EE9">
          <w:pPr>
            <w:tabs>
              <w:tab w:val="left" w:pos="2302"/>
            </w:tabs>
            <w:jc w:val="center"/>
            <w:rPr>
              <w:sz w:val="20"/>
            </w:rPr>
          </w:pPr>
        </w:p>
        <w:p w:rsidR="00FC59A0" w:rsidRDefault="00FC59A0" w:rsidP="001F6EE9">
          <w:pPr>
            <w:tabs>
              <w:tab w:val="left" w:pos="2302"/>
            </w:tabs>
            <w:jc w:val="center"/>
            <w:rPr>
              <w:sz w:val="20"/>
            </w:rPr>
          </w:pPr>
        </w:p>
        <w:p w:rsidR="00FC59A0" w:rsidRDefault="00FC59A0" w:rsidP="0057009C">
          <w:pPr>
            <w:tabs>
              <w:tab w:val="left" w:pos="2302"/>
            </w:tabs>
            <w:rPr>
              <w:sz w:val="20"/>
            </w:rPr>
          </w:pPr>
        </w:p>
      </w:tc>
      <w:tc>
        <w:tcPr>
          <w:tcW w:w="3827" w:type="dxa"/>
        </w:tcPr>
        <w:p w:rsidR="00FC59A0" w:rsidRDefault="00FC59A0" w:rsidP="00C34520">
          <w:pPr>
            <w:rPr>
              <w:sz w:val="20"/>
            </w:rPr>
          </w:pPr>
        </w:p>
      </w:tc>
    </w:tr>
  </w:tbl>
  <w:p w:rsidR="00FC59A0" w:rsidRDefault="00FC59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5393" w:rsidRDefault="00605393">
      <w:r>
        <w:separator/>
      </w:r>
    </w:p>
  </w:footnote>
  <w:footnote w:type="continuationSeparator" w:id="0">
    <w:p w:rsidR="00605393" w:rsidRDefault="0060539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52" w:type="dxa"/>
      <w:jc w:val="center"/>
      <w:tblLayout w:type="fixed"/>
      <w:tblLook w:val="0000" w:firstRow="0" w:lastRow="0" w:firstColumn="0" w:lastColumn="0" w:noHBand="0" w:noVBand="0"/>
    </w:tblPr>
    <w:tblGrid>
      <w:gridCol w:w="5812"/>
      <w:gridCol w:w="360"/>
      <w:gridCol w:w="3680"/>
    </w:tblGrid>
    <w:tr w:rsidR="00FC59A0">
      <w:trPr>
        <w:cantSplit/>
        <w:jc w:val="center"/>
      </w:trPr>
      <w:tc>
        <w:tcPr>
          <w:tcW w:w="9852" w:type="dxa"/>
          <w:gridSpan w:val="3"/>
        </w:tcPr>
        <w:p w:rsidR="00FC59A0" w:rsidRDefault="00FC59A0" w:rsidP="00C34520">
          <w:pPr>
            <w:pStyle w:val="Heading8"/>
            <w:rPr>
              <w:bCs w:val="0"/>
              <w:noProof w:val="0"/>
              <w:sz w:val="20"/>
            </w:rPr>
          </w:pPr>
        </w:p>
      </w:tc>
    </w:tr>
    <w:tr w:rsidR="00FC59A0" w:rsidTr="00EF3493">
      <w:trPr>
        <w:jc w:val="center"/>
      </w:trPr>
      <w:tc>
        <w:tcPr>
          <w:tcW w:w="5812" w:type="dxa"/>
          <w:tcBorders>
            <w:bottom w:val="single" w:sz="4" w:space="0" w:color="auto"/>
          </w:tcBorders>
        </w:tcPr>
        <w:p w:rsidR="00FC59A0" w:rsidRPr="00F309BB" w:rsidRDefault="00FC59A0" w:rsidP="00F02EDC">
          <w:pPr>
            <w:rPr>
              <w:rFonts w:ascii="Verdana" w:hAnsi="Verdana"/>
              <w:sz w:val="20"/>
            </w:rPr>
          </w:pPr>
        </w:p>
        <w:p w:rsidR="00FC59A0" w:rsidRPr="00F309BB" w:rsidRDefault="00FC59A0" w:rsidP="00F02EDC">
          <w:pPr>
            <w:rPr>
              <w:rFonts w:ascii="Verdana" w:hAnsi="Verdana"/>
              <w:sz w:val="20"/>
            </w:rPr>
          </w:pPr>
        </w:p>
        <w:p w:rsidR="00FC59A0" w:rsidRDefault="00FC59A0" w:rsidP="00284F1F">
          <w:pPr>
            <w:jc w:val="left"/>
            <w:rPr>
              <w:rFonts w:ascii="Verdana" w:hAnsi="Verdana"/>
              <w:sz w:val="20"/>
            </w:rPr>
          </w:pPr>
          <w:r>
            <w:rPr>
              <w:rFonts w:ascii="Verdana" w:hAnsi="Verdana"/>
              <w:sz w:val="20"/>
            </w:rPr>
            <w:t xml:space="preserve">Personal Fellowship Pro Forma </w:t>
          </w:r>
        </w:p>
        <w:p w:rsidR="00FC59A0" w:rsidRDefault="00FC59A0" w:rsidP="00284F1F">
          <w:pPr>
            <w:jc w:val="left"/>
            <w:rPr>
              <w:rFonts w:ascii="Verdana" w:hAnsi="Verdana"/>
              <w:snapToGrid w:val="0"/>
              <w:sz w:val="20"/>
            </w:rPr>
          </w:pPr>
          <w:r>
            <w:rPr>
              <w:rFonts w:ascii="Verdana" w:hAnsi="Verdana"/>
              <w:snapToGrid w:val="0"/>
              <w:sz w:val="20"/>
            </w:rPr>
            <w:t>Version 2</w:t>
          </w:r>
          <w:r w:rsidRPr="00F309BB">
            <w:rPr>
              <w:rFonts w:ascii="Verdana" w:hAnsi="Verdana"/>
              <w:snapToGrid w:val="0"/>
              <w:sz w:val="20"/>
            </w:rPr>
            <w:t>.0</w:t>
          </w:r>
        </w:p>
        <w:p w:rsidR="00FC59A0" w:rsidRPr="00F309BB" w:rsidRDefault="00FC59A0">
          <w:pPr>
            <w:jc w:val="left"/>
            <w:rPr>
              <w:rFonts w:ascii="Verdana" w:hAnsi="Verdana"/>
              <w:sz w:val="20"/>
            </w:rPr>
          </w:pPr>
          <w:r>
            <w:rPr>
              <w:rFonts w:ascii="Verdana" w:hAnsi="Verdana"/>
              <w:snapToGrid w:val="0"/>
              <w:sz w:val="20"/>
            </w:rPr>
            <w:t xml:space="preserve">Last amended: </w:t>
          </w:r>
          <w:r w:rsidR="00F81C89">
            <w:rPr>
              <w:rFonts w:ascii="Verdana" w:hAnsi="Verdana"/>
              <w:snapToGrid w:val="0"/>
              <w:sz w:val="20"/>
            </w:rPr>
            <w:t>March  2015</w:t>
          </w:r>
        </w:p>
      </w:tc>
      <w:tc>
        <w:tcPr>
          <w:tcW w:w="360" w:type="dxa"/>
          <w:tcBorders>
            <w:bottom w:val="single" w:sz="4" w:space="0" w:color="auto"/>
          </w:tcBorders>
        </w:tcPr>
        <w:p w:rsidR="00FC59A0" w:rsidRPr="00F309BB" w:rsidRDefault="00FC59A0" w:rsidP="00F02EDC">
          <w:pPr>
            <w:jc w:val="center"/>
            <w:rPr>
              <w:rFonts w:ascii="Verdana" w:hAnsi="Verdana"/>
              <w:sz w:val="20"/>
            </w:rPr>
          </w:pPr>
        </w:p>
      </w:tc>
      <w:tc>
        <w:tcPr>
          <w:tcW w:w="3680" w:type="dxa"/>
          <w:tcBorders>
            <w:bottom w:val="single" w:sz="4" w:space="0" w:color="auto"/>
          </w:tcBorders>
        </w:tcPr>
        <w:p w:rsidR="00FC59A0" w:rsidRDefault="00FC59A0" w:rsidP="00711FF2">
          <w:pPr>
            <w:rPr>
              <w:rFonts w:ascii="Verdana" w:hAnsi="Verdana"/>
              <w:snapToGrid w:val="0"/>
              <w:sz w:val="20"/>
            </w:rPr>
          </w:pPr>
        </w:p>
        <w:p w:rsidR="00FC59A0" w:rsidRPr="00F309BB" w:rsidRDefault="00FC59A0" w:rsidP="00711FF2">
          <w:pPr>
            <w:jc w:val="right"/>
            <w:rPr>
              <w:rFonts w:ascii="Verdana" w:hAnsi="Verdana"/>
              <w:sz w:val="20"/>
            </w:rPr>
          </w:pPr>
          <w:r>
            <w:rPr>
              <w:rFonts w:ascii="Verdana" w:hAnsi="Verdana"/>
              <w:noProof/>
              <w:sz w:val="20"/>
            </w:rPr>
            <w:drawing>
              <wp:inline distT="0" distB="0" distL="0" distR="0" wp14:anchorId="26C529F6" wp14:editId="74E77EAE">
                <wp:extent cx="1352550" cy="602017"/>
                <wp:effectExtent l="19050" t="0" r="0" b="0"/>
                <wp:docPr id="3" name="Picture 1" descr="C:\Documents and Settings\brzjwd\Local Settings\Temporary Internet Files\Content.Outlook\EXMFZ6H6\UoN-UK-C-M Blue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Documents and Settings\brzjwd\Local Settings\Temporary Internet Files\Content.Outlook\EXMFZ6H6\UoN-UK-C-M Blue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020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C59A0" w:rsidRDefault="00FC59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283D"/>
    <w:multiLevelType w:val="hybridMultilevel"/>
    <w:tmpl w:val="D5F00944"/>
    <w:lvl w:ilvl="0" w:tplc="AFA60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387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47C54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2D023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12D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EEDE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1213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DEE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12E77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2B75DE2"/>
    <w:multiLevelType w:val="hybridMultilevel"/>
    <w:tmpl w:val="F3661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677FB"/>
    <w:multiLevelType w:val="hybridMultilevel"/>
    <w:tmpl w:val="48C29EC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07471E8"/>
    <w:multiLevelType w:val="hybridMultilevel"/>
    <w:tmpl w:val="5352CB3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B60594"/>
    <w:multiLevelType w:val="multilevel"/>
    <w:tmpl w:val="71FEA2AC"/>
    <w:lvl w:ilvl="0">
      <w:start w:val="1"/>
      <w:numFmt w:val="decimal"/>
      <w:pStyle w:val="ListNumber"/>
      <w:lvlText w:val="%1"/>
      <w:lvlJc w:val="left"/>
      <w:pPr>
        <w:tabs>
          <w:tab w:val="num" w:pos="595"/>
        </w:tabs>
        <w:ind w:left="595" w:hanging="595"/>
      </w:pPr>
    </w:lvl>
    <w:lvl w:ilvl="1">
      <w:start w:val="1"/>
      <w:numFmt w:val="decimal"/>
      <w:pStyle w:val="ListNumber2"/>
      <w:lvlText w:val="%2"/>
      <w:lvlJc w:val="left"/>
      <w:pPr>
        <w:tabs>
          <w:tab w:val="num" w:pos="1191"/>
        </w:tabs>
        <w:ind w:left="1191" w:hanging="595"/>
      </w:pPr>
    </w:lvl>
    <w:lvl w:ilvl="2">
      <w:start w:val="1"/>
      <w:numFmt w:val="decimal"/>
      <w:pStyle w:val="ListNumber3"/>
      <w:lvlText w:val="%3"/>
      <w:lvlJc w:val="left"/>
      <w:pPr>
        <w:tabs>
          <w:tab w:val="num" w:pos="1786"/>
        </w:tabs>
        <w:ind w:left="1786" w:hanging="595"/>
      </w:pPr>
    </w:lvl>
    <w:lvl w:ilvl="3">
      <w:start w:val="1"/>
      <w:numFmt w:val="decimal"/>
      <w:pStyle w:val="ListNumber4"/>
      <w:lvlText w:val="%4"/>
      <w:lvlJc w:val="left"/>
      <w:pPr>
        <w:tabs>
          <w:tab w:val="num" w:pos="2381"/>
        </w:tabs>
        <w:ind w:left="2381" w:hanging="595"/>
      </w:pPr>
    </w:lvl>
    <w:lvl w:ilvl="4">
      <w:start w:val="1"/>
      <w:numFmt w:val="decimal"/>
      <w:pStyle w:val="ListNumber5"/>
      <w:lvlText w:val="%5"/>
      <w:lvlJc w:val="left"/>
      <w:pPr>
        <w:tabs>
          <w:tab w:val="num" w:pos="2976"/>
        </w:tabs>
        <w:ind w:left="2976" w:hanging="595"/>
      </w:pPr>
    </w:lvl>
    <w:lvl w:ilvl="5">
      <w:start w:val="1"/>
      <w:numFmt w:val="decimal"/>
      <w:lvlText w:val="%6"/>
      <w:lvlJc w:val="left"/>
      <w:pPr>
        <w:tabs>
          <w:tab w:val="num" w:pos="3572"/>
        </w:tabs>
        <w:ind w:left="3572" w:hanging="595"/>
      </w:pPr>
    </w:lvl>
    <w:lvl w:ilvl="6">
      <w:start w:val="1"/>
      <w:numFmt w:val="decimal"/>
      <w:lvlText w:val="%7"/>
      <w:lvlJc w:val="left"/>
      <w:pPr>
        <w:tabs>
          <w:tab w:val="num" w:pos="4167"/>
        </w:tabs>
        <w:ind w:left="4167" w:hanging="595"/>
      </w:pPr>
    </w:lvl>
    <w:lvl w:ilvl="7">
      <w:start w:val="1"/>
      <w:numFmt w:val="decimal"/>
      <w:lvlText w:val="%8"/>
      <w:lvlJc w:val="left"/>
      <w:pPr>
        <w:tabs>
          <w:tab w:val="num" w:pos="4762"/>
        </w:tabs>
        <w:ind w:left="4762" w:hanging="595"/>
      </w:pPr>
    </w:lvl>
    <w:lvl w:ilvl="8">
      <w:start w:val="1"/>
      <w:numFmt w:val="decimal"/>
      <w:lvlText w:val="%9"/>
      <w:lvlJc w:val="left"/>
      <w:pPr>
        <w:tabs>
          <w:tab w:val="num" w:pos="4762"/>
        </w:tabs>
        <w:ind w:left="4762" w:hanging="595"/>
      </w:pPr>
    </w:lvl>
  </w:abstractNum>
  <w:abstractNum w:abstractNumId="5">
    <w:nsid w:val="12E63680"/>
    <w:multiLevelType w:val="multilevel"/>
    <w:tmpl w:val="9D4C096E"/>
    <w:lvl w:ilvl="0">
      <w:start w:val="1"/>
      <w:numFmt w:val="decimal"/>
      <w:pStyle w:val="HRSDParagraphautonumber"/>
      <w:lvlText w:val="%1."/>
      <w:lvlJc w:val="left"/>
      <w:pPr>
        <w:tabs>
          <w:tab w:val="num" w:pos="851"/>
        </w:tabs>
        <w:ind w:left="851" w:hanging="491"/>
      </w:pPr>
      <w:rPr>
        <w:rFonts w:hint="default"/>
      </w:rPr>
    </w:lvl>
    <w:lvl w:ilvl="1">
      <w:start w:val="1"/>
      <w:numFmt w:val="lowerLetter"/>
      <w:pStyle w:val="HRSDSub-para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pStyle w:val="HRSDSub-sub-para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>
    <w:nsid w:val="138C25D4"/>
    <w:multiLevelType w:val="hybridMultilevel"/>
    <w:tmpl w:val="E7CE7C2E"/>
    <w:lvl w:ilvl="0" w:tplc="EEAE2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666A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8801C84"/>
    <w:multiLevelType w:val="hybridMultilevel"/>
    <w:tmpl w:val="4EC42C28"/>
    <w:lvl w:ilvl="0" w:tplc="414C5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B4D4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18F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9965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43A5D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804B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B4E4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8A3B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38B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19063E23"/>
    <w:multiLevelType w:val="hybridMultilevel"/>
    <w:tmpl w:val="0A5827A8"/>
    <w:lvl w:ilvl="0" w:tplc="08090005">
      <w:start w:val="1"/>
      <w:numFmt w:val="bullet"/>
      <w:lvlText w:val=""/>
      <w:lvlJc w:val="left"/>
      <w:pPr>
        <w:tabs>
          <w:tab w:val="num" w:pos="936"/>
        </w:tabs>
        <w:ind w:left="93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656"/>
        </w:tabs>
        <w:ind w:left="165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76"/>
        </w:tabs>
        <w:ind w:left="23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96"/>
        </w:tabs>
        <w:ind w:left="30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816"/>
        </w:tabs>
        <w:ind w:left="381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536"/>
        </w:tabs>
        <w:ind w:left="45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256"/>
        </w:tabs>
        <w:ind w:left="52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76"/>
        </w:tabs>
        <w:ind w:left="597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96"/>
        </w:tabs>
        <w:ind w:left="6696" w:hanging="360"/>
      </w:pPr>
      <w:rPr>
        <w:rFonts w:ascii="Wingdings" w:hAnsi="Wingdings" w:hint="default"/>
      </w:rPr>
    </w:lvl>
  </w:abstractNum>
  <w:abstractNum w:abstractNumId="9">
    <w:nsid w:val="1CA237EA"/>
    <w:multiLevelType w:val="hybridMultilevel"/>
    <w:tmpl w:val="B82617F8"/>
    <w:lvl w:ilvl="0" w:tplc="0BA039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D280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C448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6B6C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56C16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8302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A05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0CBF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1C7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29347505"/>
    <w:multiLevelType w:val="singleLevel"/>
    <w:tmpl w:val="D1BA42BC"/>
    <w:lvl w:ilvl="0">
      <w:start w:val="1"/>
      <w:numFmt w:val="none"/>
      <w:pStyle w:val="Bulletedlis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</w:abstractNum>
  <w:abstractNum w:abstractNumId="11">
    <w:nsid w:val="2BED64B7"/>
    <w:multiLevelType w:val="multilevel"/>
    <w:tmpl w:val="0A28192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2">
    <w:nsid w:val="2D281569"/>
    <w:multiLevelType w:val="hybridMultilevel"/>
    <w:tmpl w:val="0F7E8FC8"/>
    <w:lvl w:ilvl="0" w:tplc="BF26C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7FBE1D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BF26C13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D8512AA"/>
    <w:multiLevelType w:val="hybridMultilevel"/>
    <w:tmpl w:val="94841E42"/>
    <w:lvl w:ilvl="0" w:tplc="BDD41F0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0"/>
      </w:rPr>
    </w:lvl>
    <w:lvl w:ilvl="1" w:tplc="2AA45332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809001B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2AA4533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color w:val="auto"/>
        <w:sz w:val="20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14">
    <w:nsid w:val="2E4836F5"/>
    <w:multiLevelType w:val="hybridMultilevel"/>
    <w:tmpl w:val="19AE8C1C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5">
    <w:nsid w:val="359C576B"/>
    <w:multiLevelType w:val="hybridMultilevel"/>
    <w:tmpl w:val="3E603976"/>
    <w:lvl w:ilvl="0" w:tplc="EEAE2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666A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5D6230E"/>
    <w:multiLevelType w:val="singleLevel"/>
    <w:tmpl w:val="690A23D6"/>
    <w:lvl w:ilvl="0">
      <w:start w:val="1"/>
      <w:numFmt w:val="decimal"/>
      <w:pStyle w:val="TableListNumber"/>
      <w:lvlText w:val="%1."/>
      <w:lvlJc w:val="left"/>
      <w:pPr>
        <w:tabs>
          <w:tab w:val="num" w:pos="360"/>
        </w:tabs>
        <w:ind w:left="298" w:hanging="298"/>
      </w:pPr>
    </w:lvl>
  </w:abstractNum>
  <w:abstractNum w:abstractNumId="17">
    <w:nsid w:val="382E070B"/>
    <w:multiLevelType w:val="hybridMultilevel"/>
    <w:tmpl w:val="CD1C293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>
    <w:nsid w:val="38BE2182"/>
    <w:multiLevelType w:val="hybridMultilevel"/>
    <w:tmpl w:val="9F0C09FE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>
    <w:nsid w:val="3BDF1926"/>
    <w:multiLevelType w:val="hybridMultilevel"/>
    <w:tmpl w:val="FAB6C1B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08907BE"/>
    <w:multiLevelType w:val="multilevel"/>
    <w:tmpl w:val="57C82658"/>
    <w:lvl w:ilvl="0">
      <w:start w:val="1"/>
      <w:numFmt w:val="bullet"/>
      <w:pStyle w:val="TableBullet"/>
      <w:lvlText w:val=""/>
      <w:lvlJc w:val="left"/>
      <w:pPr>
        <w:tabs>
          <w:tab w:val="num" w:pos="301"/>
        </w:tabs>
        <w:ind w:left="301" w:hanging="301"/>
      </w:pPr>
      <w:rPr>
        <w:rFonts w:ascii="Symbol" w:hAnsi="Symbol" w:hint="default"/>
        <w:color w:val="0A1B5F"/>
        <w:sz w:val="18"/>
        <w:szCs w:val="18"/>
      </w:rPr>
    </w:lvl>
    <w:lvl w:ilvl="1">
      <w:start w:val="1"/>
      <w:numFmt w:val="bullet"/>
      <w:pStyle w:val="TableBullet2"/>
      <w:lvlText w:val="–"/>
      <w:lvlJc w:val="left"/>
      <w:pPr>
        <w:tabs>
          <w:tab w:val="num" w:pos="601"/>
        </w:tabs>
        <w:ind w:left="601" w:hanging="300"/>
      </w:pPr>
      <w:rPr>
        <w:rFonts w:ascii="Arial" w:hAnsi="Arial" w:hint="default"/>
        <w:color w:val="0A1B5F"/>
        <w:sz w:val="18"/>
        <w:szCs w:val="18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1">
    <w:nsid w:val="43DA3946"/>
    <w:multiLevelType w:val="hybridMultilevel"/>
    <w:tmpl w:val="C0366E42"/>
    <w:lvl w:ilvl="0" w:tplc="0809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2">
    <w:nsid w:val="4524314F"/>
    <w:multiLevelType w:val="hybridMultilevel"/>
    <w:tmpl w:val="F13E7F30"/>
    <w:lvl w:ilvl="0" w:tplc="C276BBF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 w:tplc="BF26C132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  <w:color w:val="auto"/>
        <w:sz w:val="2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463D566E"/>
    <w:multiLevelType w:val="hybridMultilevel"/>
    <w:tmpl w:val="F75AC79A"/>
    <w:lvl w:ilvl="0" w:tplc="F9FE43A0">
      <w:start w:val="1"/>
      <w:numFmt w:val="bullet"/>
      <w:pStyle w:val="PPPAParagraphautonumber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3A0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A2A3D8">
      <w:start w:val="16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FB6BF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8814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14007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1E5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F7270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C86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4B083539"/>
    <w:multiLevelType w:val="hybridMultilevel"/>
    <w:tmpl w:val="ABC63C38"/>
    <w:lvl w:ilvl="0" w:tplc="A9AA8638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0"/>
      </w:rPr>
    </w:lvl>
    <w:lvl w:ilvl="1" w:tplc="7FBE1D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EE375E"/>
    <w:multiLevelType w:val="hybridMultilevel"/>
    <w:tmpl w:val="72E642A0"/>
    <w:lvl w:ilvl="0" w:tplc="080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A233DF2"/>
    <w:multiLevelType w:val="hybridMultilevel"/>
    <w:tmpl w:val="751A0246"/>
    <w:lvl w:ilvl="0" w:tplc="B9489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B3372B6"/>
    <w:multiLevelType w:val="hybridMultilevel"/>
    <w:tmpl w:val="054EC3B2"/>
    <w:lvl w:ilvl="0" w:tplc="EEAE2E0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666A6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EE36EB5"/>
    <w:multiLevelType w:val="hybridMultilevel"/>
    <w:tmpl w:val="B21686C2"/>
    <w:lvl w:ilvl="0" w:tplc="D0B43D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>
    <w:nsid w:val="61233DD8"/>
    <w:multiLevelType w:val="hybridMultilevel"/>
    <w:tmpl w:val="395845B4"/>
    <w:lvl w:ilvl="0" w:tplc="BDD41F0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  <w:sz w:val="20"/>
      </w:rPr>
    </w:lvl>
    <w:lvl w:ilvl="1" w:tplc="2AA45332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809001B">
      <w:start w:val="1"/>
      <w:numFmt w:val="lowerRoman"/>
      <w:lvlText w:val="%3."/>
      <w:lvlJc w:val="right"/>
      <w:pPr>
        <w:tabs>
          <w:tab w:val="num" w:pos="360"/>
        </w:tabs>
        <w:ind w:left="360" w:hanging="180"/>
      </w:pPr>
    </w:lvl>
    <w:lvl w:ilvl="3" w:tplc="0809000F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1800"/>
        </w:tabs>
        <w:ind w:left="18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3960"/>
        </w:tabs>
        <w:ind w:left="39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180"/>
      </w:pPr>
    </w:lvl>
  </w:abstractNum>
  <w:abstractNum w:abstractNumId="30">
    <w:nsid w:val="6460038A"/>
    <w:multiLevelType w:val="multilevel"/>
    <w:tmpl w:val="F2DA5072"/>
    <w:lvl w:ilvl="0">
      <w:start w:val="4"/>
      <w:numFmt w:val="decimal"/>
      <w:pStyle w:val="Heading7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1">
    <w:nsid w:val="647F1C36"/>
    <w:multiLevelType w:val="hybridMultilevel"/>
    <w:tmpl w:val="12C67BEE"/>
    <w:lvl w:ilvl="0" w:tplc="7FBE1D5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5605C7C"/>
    <w:multiLevelType w:val="hybridMultilevel"/>
    <w:tmpl w:val="755A5E60"/>
    <w:lvl w:ilvl="0" w:tplc="B9489D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A64BB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B4E68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3CE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167B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BF27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6830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F2EB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4A8B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67F3195E"/>
    <w:multiLevelType w:val="hybridMultilevel"/>
    <w:tmpl w:val="CDA26FD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6F264CEC"/>
    <w:multiLevelType w:val="hybridMultilevel"/>
    <w:tmpl w:val="809C4850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7ED1C9B"/>
    <w:multiLevelType w:val="multilevel"/>
    <w:tmpl w:val="FC66601C"/>
    <w:lvl w:ilvl="0">
      <w:start w:val="1"/>
      <w:numFmt w:val="bullet"/>
      <w:pStyle w:val="ListBullet"/>
      <w:lvlText w:val="§"/>
      <w:lvlJc w:val="left"/>
      <w:pPr>
        <w:tabs>
          <w:tab w:val="num" w:pos="595"/>
        </w:tabs>
        <w:ind w:left="595" w:hanging="595"/>
      </w:pPr>
      <w:rPr>
        <w:rFonts w:ascii="Wingdings" w:hAnsi="Wingdings"/>
        <w:sz w:val="18"/>
      </w:rPr>
    </w:lvl>
    <w:lvl w:ilvl="1">
      <w:start w:val="1"/>
      <w:numFmt w:val="bullet"/>
      <w:pStyle w:val="ListBullet2"/>
      <w:lvlText w:val="§"/>
      <w:lvlJc w:val="left"/>
      <w:pPr>
        <w:tabs>
          <w:tab w:val="num" w:pos="1191"/>
        </w:tabs>
        <w:ind w:left="1191" w:hanging="595"/>
      </w:pPr>
      <w:rPr>
        <w:rFonts w:ascii="Wingdings" w:hAnsi="Wingdings"/>
        <w:sz w:val="18"/>
      </w:rPr>
    </w:lvl>
    <w:lvl w:ilvl="2">
      <w:start w:val="1"/>
      <w:numFmt w:val="bullet"/>
      <w:pStyle w:val="ListBullet3"/>
      <w:lvlText w:val="§"/>
      <w:lvlJc w:val="left"/>
      <w:pPr>
        <w:tabs>
          <w:tab w:val="num" w:pos="1786"/>
        </w:tabs>
        <w:ind w:left="1786" w:hanging="595"/>
      </w:pPr>
      <w:rPr>
        <w:rFonts w:ascii="Wingdings" w:hAnsi="Wingdings"/>
        <w:sz w:val="18"/>
      </w:rPr>
    </w:lvl>
    <w:lvl w:ilvl="3">
      <w:start w:val="1"/>
      <w:numFmt w:val="bullet"/>
      <w:pStyle w:val="ListBullet4"/>
      <w:lvlText w:val="§"/>
      <w:lvlJc w:val="left"/>
      <w:pPr>
        <w:tabs>
          <w:tab w:val="num" w:pos="2381"/>
        </w:tabs>
        <w:ind w:left="2381" w:hanging="595"/>
      </w:pPr>
      <w:rPr>
        <w:rFonts w:ascii="Wingdings" w:hAnsi="Wingdings"/>
        <w:sz w:val="18"/>
      </w:rPr>
    </w:lvl>
    <w:lvl w:ilvl="4">
      <w:start w:val="1"/>
      <w:numFmt w:val="bullet"/>
      <w:pStyle w:val="ListBullet5"/>
      <w:lvlText w:val="§"/>
      <w:lvlJc w:val="left"/>
      <w:pPr>
        <w:tabs>
          <w:tab w:val="num" w:pos="2976"/>
        </w:tabs>
        <w:ind w:left="2976" w:hanging="595"/>
      </w:pPr>
      <w:rPr>
        <w:rFonts w:ascii="Wingdings" w:hAnsi="Wingdings"/>
        <w:sz w:val="18"/>
      </w:rPr>
    </w:lvl>
    <w:lvl w:ilvl="5">
      <w:start w:val="1"/>
      <w:numFmt w:val="bullet"/>
      <w:lvlText w:val="§"/>
      <w:lvlJc w:val="left"/>
      <w:pPr>
        <w:tabs>
          <w:tab w:val="num" w:pos="3572"/>
        </w:tabs>
        <w:ind w:left="3572" w:hanging="595"/>
      </w:pPr>
      <w:rPr>
        <w:rFonts w:ascii="Wingdings" w:hAnsi="Wingdings"/>
        <w:sz w:val="18"/>
      </w:rPr>
    </w:lvl>
    <w:lvl w:ilvl="6">
      <w:start w:val="1"/>
      <w:numFmt w:val="bullet"/>
      <w:lvlText w:val="§"/>
      <w:lvlJc w:val="left"/>
      <w:pPr>
        <w:tabs>
          <w:tab w:val="num" w:pos="4167"/>
        </w:tabs>
        <w:ind w:left="4167" w:hanging="595"/>
      </w:pPr>
      <w:rPr>
        <w:rFonts w:ascii="Wingdings" w:hAnsi="Wingdings"/>
        <w:sz w:val="18"/>
      </w:rPr>
    </w:lvl>
    <w:lvl w:ilvl="7">
      <w:start w:val="1"/>
      <w:numFmt w:val="bullet"/>
      <w:lvlText w:val="§"/>
      <w:lvlJc w:val="left"/>
      <w:pPr>
        <w:tabs>
          <w:tab w:val="num" w:pos="4762"/>
        </w:tabs>
        <w:ind w:left="4762" w:hanging="595"/>
      </w:pPr>
      <w:rPr>
        <w:rFonts w:ascii="Wingdings" w:hAnsi="Wingdings"/>
        <w:sz w:val="18"/>
      </w:rPr>
    </w:lvl>
    <w:lvl w:ilvl="8">
      <w:start w:val="1"/>
      <w:numFmt w:val="bullet"/>
      <w:lvlText w:val="§"/>
      <w:lvlJc w:val="left"/>
      <w:pPr>
        <w:tabs>
          <w:tab w:val="num" w:pos="4762"/>
        </w:tabs>
        <w:ind w:left="4762" w:hanging="595"/>
      </w:pPr>
      <w:rPr>
        <w:rFonts w:ascii="Wingdings" w:hAnsi="Wingdings"/>
        <w:sz w:val="18"/>
      </w:rPr>
    </w:lvl>
  </w:abstractNum>
  <w:abstractNum w:abstractNumId="36">
    <w:nsid w:val="78941638"/>
    <w:multiLevelType w:val="hybridMultilevel"/>
    <w:tmpl w:val="108E640C"/>
    <w:lvl w:ilvl="0" w:tplc="B55877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762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D2B0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587B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5C0E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B3E42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3EB6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D22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C4AB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7DB27A4B"/>
    <w:multiLevelType w:val="hybridMultilevel"/>
    <w:tmpl w:val="A5B6CF6C"/>
    <w:lvl w:ilvl="0" w:tplc="BF26C1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7FBE1D5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BF26C13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color w:val="auto"/>
        <w:sz w:val="20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0"/>
  </w:num>
  <w:num w:numId="2">
    <w:abstractNumId w:val="5"/>
  </w:num>
  <w:num w:numId="3">
    <w:abstractNumId w:val="10"/>
  </w:num>
  <w:num w:numId="4">
    <w:abstractNumId w:val="23"/>
  </w:num>
  <w:num w:numId="5">
    <w:abstractNumId w:val="20"/>
  </w:num>
  <w:num w:numId="6">
    <w:abstractNumId w:val="35"/>
  </w:num>
  <w:num w:numId="7">
    <w:abstractNumId w:val="4"/>
  </w:num>
  <w:num w:numId="8">
    <w:abstractNumId w:val="16"/>
  </w:num>
  <w:num w:numId="9">
    <w:abstractNumId w:val="34"/>
  </w:num>
  <w:num w:numId="10">
    <w:abstractNumId w:val="17"/>
  </w:num>
  <w:num w:numId="11">
    <w:abstractNumId w:val="8"/>
  </w:num>
  <w:num w:numId="12">
    <w:abstractNumId w:val="36"/>
  </w:num>
  <w:num w:numId="13">
    <w:abstractNumId w:val="7"/>
  </w:num>
  <w:num w:numId="14">
    <w:abstractNumId w:val="0"/>
  </w:num>
  <w:num w:numId="15">
    <w:abstractNumId w:val="9"/>
  </w:num>
  <w:num w:numId="16">
    <w:abstractNumId w:val="32"/>
  </w:num>
  <w:num w:numId="17">
    <w:abstractNumId w:val="22"/>
  </w:num>
  <w:num w:numId="18">
    <w:abstractNumId w:val="24"/>
  </w:num>
  <w:num w:numId="19">
    <w:abstractNumId w:val="27"/>
  </w:num>
  <w:num w:numId="20">
    <w:abstractNumId w:val="6"/>
  </w:num>
  <w:num w:numId="21">
    <w:abstractNumId w:val="15"/>
  </w:num>
  <w:num w:numId="22">
    <w:abstractNumId w:val="29"/>
  </w:num>
  <w:num w:numId="23">
    <w:abstractNumId w:val="26"/>
  </w:num>
  <w:num w:numId="24">
    <w:abstractNumId w:val="28"/>
  </w:num>
  <w:num w:numId="25">
    <w:abstractNumId w:val="13"/>
  </w:num>
  <w:num w:numId="26">
    <w:abstractNumId w:val="37"/>
  </w:num>
  <w:num w:numId="27">
    <w:abstractNumId w:val="12"/>
  </w:num>
  <w:num w:numId="28">
    <w:abstractNumId w:val="11"/>
  </w:num>
  <w:num w:numId="29">
    <w:abstractNumId w:val="31"/>
  </w:num>
  <w:num w:numId="30">
    <w:abstractNumId w:val="3"/>
  </w:num>
  <w:num w:numId="31">
    <w:abstractNumId w:val="33"/>
  </w:num>
  <w:num w:numId="32">
    <w:abstractNumId w:val="25"/>
  </w:num>
  <w:num w:numId="33">
    <w:abstractNumId w:val="19"/>
  </w:num>
  <w:num w:numId="34">
    <w:abstractNumId w:val="2"/>
  </w:num>
  <w:num w:numId="35">
    <w:abstractNumId w:val="18"/>
  </w:num>
  <w:num w:numId="36">
    <w:abstractNumId w:val="14"/>
  </w:num>
  <w:num w:numId="37">
    <w:abstractNumId w:val="21"/>
  </w:num>
  <w:num w:numId="38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851"/>
  <w:drawingGridHorizontalSpacing w:val="120"/>
  <w:displayHorizontalDrawingGridEvery w:val="2"/>
  <w:noPunctuationKerning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FC9"/>
    <w:rsid w:val="00013EBA"/>
    <w:rsid w:val="00015407"/>
    <w:rsid w:val="0001724B"/>
    <w:rsid w:val="000242DE"/>
    <w:rsid w:val="000245D8"/>
    <w:rsid w:val="00027407"/>
    <w:rsid w:val="00027B80"/>
    <w:rsid w:val="00034D6B"/>
    <w:rsid w:val="0003721B"/>
    <w:rsid w:val="00044F8D"/>
    <w:rsid w:val="000562F8"/>
    <w:rsid w:val="00056978"/>
    <w:rsid w:val="000573CA"/>
    <w:rsid w:val="0006263F"/>
    <w:rsid w:val="000670F6"/>
    <w:rsid w:val="00073BE8"/>
    <w:rsid w:val="0008083C"/>
    <w:rsid w:val="00081710"/>
    <w:rsid w:val="00081912"/>
    <w:rsid w:val="00083676"/>
    <w:rsid w:val="00087C0E"/>
    <w:rsid w:val="000925C2"/>
    <w:rsid w:val="000A1F80"/>
    <w:rsid w:val="000B25F1"/>
    <w:rsid w:val="000B5F1A"/>
    <w:rsid w:val="000C378E"/>
    <w:rsid w:val="000C4FC9"/>
    <w:rsid w:val="000D2604"/>
    <w:rsid w:val="000E2CD8"/>
    <w:rsid w:val="000F5BE4"/>
    <w:rsid w:val="000F7FE4"/>
    <w:rsid w:val="001012C0"/>
    <w:rsid w:val="00112616"/>
    <w:rsid w:val="00113084"/>
    <w:rsid w:val="00121976"/>
    <w:rsid w:val="00122116"/>
    <w:rsid w:val="001226A1"/>
    <w:rsid w:val="00123333"/>
    <w:rsid w:val="00124871"/>
    <w:rsid w:val="00125870"/>
    <w:rsid w:val="00125EE9"/>
    <w:rsid w:val="001305FC"/>
    <w:rsid w:val="001410CF"/>
    <w:rsid w:val="00142115"/>
    <w:rsid w:val="00151F93"/>
    <w:rsid w:val="001550DB"/>
    <w:rsid w:val="00156D70"/>
    <w:rsid w:val="0016545E"/>
    <w:rsid w:val="00166C34"/>
    <w:rsid w:val="00172C50"/>
    <w:rsid w:val="00181D10"/>
    <w:rsid w:val="00190595"/>
    <w:rsid w:val="00191F9A"/>
    <w:rsid w:val="0019304B"/>
    <w:rsid w:val="001A02E9"/>
    <w:rsid w:val="001A57A2"/>
    <w:rsid w:val="001A71EA"/>
    <w:rsid w:val="001B013B"/>
    <w:rsid w:val="001B691B"/>
    <w:rsid w:val="001C1D01"/>
    <w:rsid w:val="001C2AB9"/>
    <w:rsid w:val="001D37E6"/>
    <w:rsid w:val="001D3834"/>
    <w:rsid w:val="001D6ED8"/>
    <w:rsid w:val="001E625C"/>
    <w:rsid w:val="001E68B5"/>
    <w:rsid w:val="001F580A"/>
    <w:rsid w:val="001F6EE9"/>
    <w:rsid w:val="00202601"/>
    <w:rsid w:val="0020649A"/>
    <w:rsid w:val="002064F7"/>
    <w:rsid w:val="00217503"/>
    <w:rsid w:val="002237E7"/>
    <w:rsid w:val="00226B37"/>
    <w:rsid w:val="002315AD"/>
    <w:rsid w:val="0023207D"/>
    <w:rsid w:val="00232ED9"/>
    <w:rsid w:val="00233295"/>
    <w:rsid w:val="00243894"/>
    <w:rsid w:val="00263CAB"/>
    <w:rsid w:val="00277854"/>
    <w:rsid w:val="0028391C"/>
    <w:rsid w:val="00284F1F"/>
    <w:rsid w:val="00294928"/>
    <w:rsid w:val="00295FB0"/>
    <w:rsid w:val="002A2890"/>
    <w:rsid w:val="002A4529"/>
    <w:rsid w:val="002A63AD"/>
    <w:rsid w:val="002A78ED"/>
    <w:rsid w:val="002A795C"/>
    <w:rsid w:val="002B30E0"/>
    <w:rsid w:val="002B7DC2"/>
    <w:rsid w:val="002C2B1A"/>
    <w:rsid w:val="002D6E21"/>
    <w:rsid w:val="002E1F20"/>
    <w:rsid w:val="002E34B3"/>
    <w:rsid w:val="002E50E9"/>
    <w:rsid w:val="002E63F3"/>
    <w:rsid w:val="002E7C48"/>
    <w:rsid w:val="0030161F"/>
    <w:rsid w:val="00304ECD"/>
    <w:rsid w:val="003119BB"/>
    <w:rsid w:val="00321386"/>
    <w:rsid w:val="003242BA"/>
    <w:rsid w:val="00327622"/>
    <w:rsid w:val="0033075D"/>
    <w:rsid w:val="00331022"/>
    <w:rsid w:val="003342D6"/>
    <w:rsid w:val="003449FB"/>
    <w:rsid w:val="003455DA"/>
    <w:rsid w:val="00346643"/>
    <w:rsid w:val="00346B09"/>
    <w:rsid w:val="00351B7F"/>
    <w:rsid w:val="00356A72"/>
    <w:rsid w:val="00361BB0"/>
    <w:rsid w:val="00362C28"/>
    <w:rsid w:val="0036409B"/>
    <w:rsid w:val="00372E22"/>
    <w:rsid w:val="00374670"/>
    <w:rsid w:val="00381023"/>
    <w:rsid w:val="0038211C"/>
    <w:rsid w:val="003842E0"/>
    <w:rsid w:val="0038442F"/>
    <w:rsid w:val="00387684"/>
    <w:rsid w:val="003925B0"/>
    <w:rsid w:val="00392D81"/>
    <w:rsid w:val="003942E7"/>
    <w:rsid w:val="00395256"/>
    <w:rsid w:val="003A0C88"/>
    <w:rsid w:val="003A58D3"/>
    <w:rsid w:val="003B007F"/>
    <w:rsid w:val="003B1949"/>
    <w:rsid w:val="003B37BC"/>
    <w:rsid w:val="003D028A"/>
    <w:rsid w:val="003D2774"/>
    <w:rsid w:val="003D5497"/>
    <w:rsid w:val="003D66A2"/>
    <w:rsid w:val="003E30CB"/>
    <w:rsid w:val="003E701C"/>
    <w:rsid w:val="003F0D13"/>
    <w:rsid w:val="003F1811"/>
    <w:rsid w:val="003F4FAD"/>
    <w:rsid w:val="003F5C51"/>
    <w:rsid w:val="003F730F"/>
    <w:rsid w:val="00401532"/>
    <w:rsid w:val="00403C59"/>
    <w:rsid w:val="004062C4"/>
    <w:rsid w:val="004066C5"/>
    <w:rsid w:val="00407A11"/>
    <w:rsid w:val="00413817"/>
    <w:rsid w:val="004153ED"/>
    <w:rsid w:val="00421EB7"/>
    <w:rsid w:val="00423673"/>
    <w:rsid w:val="00427E1B"/>
    <w:rsid w:val="00430105"/>
    <w:rsid w:val="004370C9"/>
    <w:rsid w:val="00445818"/>
    <w:rsid w:val="00450C9B"/>
    <w:rsid w:val="00473E71"/>
    <w:rsid w:val="00477CB7"/>
    <w:rsid w:val="00486CB0"/>
    <w:rsid w:val="00487687"/>
    <w:rsid w:val="004879DD"/>
    <w:rsid w:val="004B6A19"/>
    <w:rsid w:val="004C10AB"/>
    <w:rsid w:val="004C133F"/>
    <w:rsid w:val="004C7022"/>
    <w:rsid w:val="004D2FB4"/>
    <w:rsid w:val="004D420F"/>
    <w:rsid w:val="004E5AEE"/>
    <w:rsid w:val="004E7321"/>
    <w:rsid w:val="004F5D8C"/>
    <w:rsid w:val="00500FD0"/>
    <w:rsid w:val="005023CA"/>
    <w:rsid w:val="00504820"/>
    <w:rsid w:val="00513D08"/>
    <w:rsid w:val="0051756F"/>
    <w:rsid w:val="00521A5B"/>
    <w:rsid w:val="005329D3"/>
    <w:rsid w:val="005439AF"/>
    <w:rsid w:val="00543FF6"/>
    <w:rsid w:val="005537BF"/>
    <w:rsid w:val="00554D2C"/>
    <w:rsid w:val="00562F28"/>
    <w:rsid w:val="00567A41"/>
    <w:rsid w:val="0057009C"/>
    <w:rsid w:val="005733E2"/>
    <w:rsid w:val="00577AB6"/>
    <w:rsid w:val="0058116E"/>
    <w:rsid w:val="00582CCA"/>
    <w:rsid w:val="00590514"/>
    <w:rsid w:val="0059407D"/>
    <w:rsid w:val="00595197"/>
    <w:rsid w:val="005B0E97"/>
    <w:rsid w:val="005B132A"/>
    <w:rsid w:val="005B7A90"/>
    <w:rsid w:val="005C4F02"/>
    <w:rsid w:val="005D24D9"/>
    <w:rsid w:val="005D4B26"/>
    <w:rsid w:val="005D6509"/>
    <w:rsid w:val="005D6605"/>
    <w:rsid w:val="005D7005"/>
    <w:rsid w:val="005E0E8D"/>
    <w:rsid w:val="005E2602"/>
    <w:rsid w:val="005E5512"/>
    <w:rsid w:val="005F0C55"/>
    <w:rsid w:val="005F67D1"/>
    <w:rsid w:val="00600A00"/>
    <w:rsid w:val="006040C7"/>
    <w:rsid w:val="00605393"/>
    <w:rsid w:val="00607AC6"/>
    <w:rsid w:val="006145EE"/>
    <w:rsid w:val="00625144"/>
    <w:rsid w:val="00625868"/>
    <w:rsid w:val="006272FE"/>
    <w:rsid w:val="00630AA5"/>
    <w:rsid w:val="006345F1"/>
    <w:rsid w:val="00636BB3"/>
    <w:rsid w:val="00642BC8"/>
    <w:rsid w:val="00642D6A"/>
    <w:rsid w:val="00642E05"/>
    <w:rsid w:val="00645405"/>
    <w:rsid w:val="0064561F"/>
    <w:rsid w:val="006522BD"/>
    <w:rsid w:val="00657EB0"/>
    <w:rsid w:val="006729D4"/>
    <w:rsid w:val="0067535B"/>
    <w:rsid w:val="0068558E"/>
    <w:rsid w:val="00691EB9"/>
    <w:rsid w:val="00693503"/>
    <w:rsid w:val="00697311"/>
    <w:rsid w:val="006A39AE"/>
    <w:rsid w:val="006A5887"/>
    <w:rsid w:val="006A6CFE"/>
    <w:rsid w:val="006C70C6"/>
    <w:rsid w:val="006D304E"/>
    <w:rsid w:val="006E34B4"/>
    <w:rsid w:val="006F284E"/>
    <w:rsid w:val="006F5571"/>
    <w:rsid w:val="006F68E3"/>
    <w:rsid w:val="0070348D"/>
    <w:rsid w:val="00704F45"/>
    <w:rsid w:val="007055DD"/>
    <w:rsid w:val="00711FF2"/>
    <w:rsid w:val="007129F1"/>
    <w:rsid w:val="00715B41"/>
    <w:rsid w:val="00720800"/>
    <w:rsid w:val="0072144A"/>
    <w:rsid w:val="007247A5"/>
    <w:rsid w:val="00724CEB"/>
    <w:rsid w:val="0073262E"/>
    <w:rsid w:val="00733F7E"/>
    <w:rsid w:val="00735ADA"/>
    <w:rsid w:val="00736F10"/>
    <w:rsid w:val="00746661"/>
    <w:rsid w:val="00746D81"/>
    <w:rsid w:val="007473F0"/>
    <w:rsid w:val="00747ACE"/>
    <w:rsid w:val="00753420"/>
    <w:rsid w:val="00755A9A"/>
    <w:rsid w:val="00762C74"/>
    <w:rsid w:val="007712A8"/>
    <w:rsid w:val="007813A4"/>
    <w:rsid w:val="007844D9"/>
    <w:rsid w:val="007A157B"/>
    <w:rsid w:val="007A7592"/>
    <w:rsid w:val="007B1531"/>
    <w:rsid w:val="007C00B8"/>
    <w:rsid w:val="007C6CF5"/>
    <w:rsid w:val="007D11B1"/>
    <w:rsid w:val="007D30DF"/>
    <w:rsid w:val="007D3492"/>
    <w:rsid w:val="007E1AC9"/>
    <w:rsid w:val="007F5014"/>
    <w:rsid w:val="007F5662"/>
    <w:rsid w:val="00814478"/>
    <w:rsid w:val="00820D64"/>
    <w:rsid w:val="00822A63"/>
    <w:rsid w:val="00833B48"/>
    <w:rsid w:val="0084068D"/>
    <w:rsid w:val="0084334E"/>
    <w:rsid w:val="00844E94"/>
    <w:rsid w:val="00846396"/>
    <w:rsid w:val="00850DDF"/>
    <w:rsid w:val="00850F82"/>
    <w:rsid w:val="00852E68"/>
    <w:rsid w:val="00854EAD"/>
    <w:rsid w:val="008556BE"/>
    <w:rsid w:val="00855F5E"/>
    <w:rsid w:val="00857254"/>
    <w:rsid w:val="0086248E"/>
    <w:rsid w:val="008629A8"/>
    <w:rsid w:val="008679F0"/>
    <w:rsid w:val="00875550"/>
    <w:rsid w:val="008756FA"/>
    <w:rsid w:val="0087791F"/>
    <w:rsid w:val="0088198C"/>
    <w:rsid w:val="00882221"/>
    <w:rsid w:val="008855C0"/>
    <w:rsid w:val="008857A9"/>
    <w:rsid w:val="00891A33"/>
    <w:rsid w:val="00894850"/>
    <w:rsid w:val="008978DE"/>
    <w:rsid w:val="008A169D"/>
    <w:rsid w:val="008A5AD9"/>
    <w:rsid w:val="008B480E"/>
    <w:rsid w:val="008B76F5"/>
    <w:rsid w:val="008C09D3"/>
    <w:rsid w:val="008C4EC3"/>
    <w:rsid w:val="008C6E76"/>
    <w:rsid w:val="008C7EDC"/>
    <w:rsid w:val="008D08BE"/>
    <w:rsid w:val="008D251E"/>
    <w:rsid w:val="008D40C0"/>
    <w:rsid w:val="008D476C"/>
    <w:rsid w:val="008E0464"/>
    <w:rsid w:val="008F49BF"/>
    <w:rsid w:val="008F4A69"/>
    <w:rsid w:val="00900AC4"/>
    <w:rsid w:val="00903BD4"/>
    <w:rsid w:val="00904834"/>
    <w:rsid w:val="00907261"/>
    <w:rsid w:val="0091135C"/>
    <w:rsid w:val="0091388B"/>
    <w:rsid w:val="00921DCA"/>
    <w:rsid w:val="00921E6F"/>
    <w:rsid w:val="0092209A"/>
    <w:rsid w:val="0092556A"/>
    <w:rsid w:val="009300F1"/>
    <w:rsid w:val="00931FEF"/>
    <w:rsid w:val="00940499"/>
    <w:rsid w:val="00944724"/>
    <w:rsid w:val="00950A47"/>
    <w:rsid w:val="00952ABB"/>
    <w:rsid w:val="00954319"/>
    <w:rsid w:val="00954BA4"/>
    <w:rsid w:val="00954F98"/>
    <w:rsid w:val="0096496F"/>
    <w:rsid w:val="00966745"/>
    <w:rsid w:val="009705A7"/>
    <w:rsid w:val="009763BF"/>
    <w:rsid w:val="00976D45"/>
    <w:rsid w:val="00976FBD"/>
    <w:rsid w:val="00980343"/>
    <w:rsid w:val="00980CB6"/>
    <w:rsid w:val="00981CE1"/>
    <w:rsid w:val="00984E13"/>
    <w:rsid w:val="00987BC2"/>
    <w:rsid w:val="00990F0C"/>
    <w:rsid w:val="0099225D"/>
    <w:rsid w:val="009944AE"/>
    <w:rsid w:val="009A5096"/>
    <w:rsid w:val="009A6233"/>
    <w:rsid w:val="009B0A9F"/>
    <w:rsid w:val="009B3D9B"/>
    <w:rsid w:val="009B4833"/>
    <w:rsid w:val="009C34A8"/>
    <w:rsid w:val="009C3674"/>
    <w:rsid w:val="009D050C"/>
    <w:rsid w:val="009D3FD4"/>
    <w:rsid w:val="009D56C8"/>
    <w:rsid w:val="009D654A"/>
    <w:rsid w:val="009E18B0"/>
    <w:rsid w:val="009E41B8"/>
    <w:rsid w:val="009E6B82"/>
    <w:rsid w:val="009F060F"/>
    <w:rsid w:val="009F2E25"/>
    <w:rsid w:val="009F3CD6"/>
    <w:rsid w:val="009F7AA6"/>
    <w:rsid w:val="00A173ED"/>
    <w:rsid w:val="00A17FD3"/>
    <w:rsid w:val="00A201A4"/>
    <w:rsid w:val="00A3050B"/>
    <w:rsid w:val="00A35C1C"/>
    <w:rsid w:val="00A42246"/>
    <w:rsid w:val="00A424BA"/>
    <w:rsid w:val="00A42933"/>
    <w:rsid w:val="00A46E78"/>
    <w:rsid w:val="00A64747"/>
    <w:rsid w:val="00A64EF5"/>
    <w:rsid w:val="00A71D48"/>
    <w:rsid w:val="00A74456"/>
    <w:rsid w:val="00A75CFD"/>
    <w:rsid w:val="00A778F9"/>
    <w:rsid w:val="00A80BA1"/>
    <w:rsid w:val="00A83043"/>
    <w:rsid w:val="00A831B2"/>
    <w:rsid w:val="00A85B9A"/>
    <w:rsid w:val="00A960BF"/>
    <w:rsid w:val="00AA05F6"/>
    <w:rsid w:val="00AA650F"/>
    <w:rsid w:val="00AA6C3B"/>
    <w:rsid w:val="00AB1A4B"/>
    <w:rsid w:val="00AB424D"/>
    <w:rsid w:val="00AB5DB4"/>
    <w:rsid w:val="00AB6649"/>
    <w:rsid w:val="00AB7B14"/>
    <w:rsid w:val="00AC268C"/>
    <w:rsid w:val="00AC31C2"/>
    <w:rsid w:val="00AC7682"/>
    <w:rsid w:val="00AE13FF"/>
    <w:rsid w:val="00AE1594"/>
    <w:rsid w:val="00AE438A"/>
    <w:rsid w:val="00AF3129"/>
    <w:rsid w:val="00AF7440"/>
    <w:rsid w:val="00AF7816"/>
    <w:rsid w:val="00AF78AE"/>
    <w:rsid w:val="00B0465A"/>
    <w:rsid w:val="00B14FD5"/>
    <w:rsid w:val="00B2360C"/>
    <w:rsid w:val="00B257FA"/>
    <w:rsid w:val="00B271B2"/>
    <w:rsid w:val="00B3117B"/>
    <w:rsid w:val="00B348C7"/>
    <w:rsid w:val="00B354C3"/>
    <w:rsid w:val="00B3594C"/>
    <w:rsid w:val="00B35E0C"/>
    <w:rsid w:val="00B457FA"/>
    <w:rsid w:val="00B5130E"/>
    <w:rsid w:val="00B51E89"/>
    <w:rsid w:val="00B549A3"/>
    <w:rsid w:val="00B65EE6"/>
    <w:rsid w:val="00B675D6"/>
    <w:rsid w:val="00B73EE0"/>
    <w:rsid w:val="00B76BB3"/>
    <w:rsid w:val="00B77513"/>
    <w:rsid w:val="00B8647C"/>
    <w:rsid w:val="00B90EBC"/>
    <w:rsid w:val="00BB4A88"/>
    <w:rsid w:val="00BB7A03"/>
    <w:rsid w:val="00BC1B24"/>
    <w:rsid w:val="00BD0371"/>
    <w:rsid w:val="00BD7C58"/>
    <w:rsid w:val="00BE6167"/>
    <w:rsid w:val="00BF2E37"/>
    <w:rsid w:val="00BF3781"/>
    <w:rsid w:val="00BF3F39"/>
    <w:rsid w:val="00C0025A"/>
    <w:rsid w:val="00C023E7"/>
    <w:rsid w:val="00C077E1"/>
    <w:rsid w:val="00C1281D"/>
    <w:rsid w:val="00C1287F"/>
    <w:rsid w:val="00C14D90"/>
    <w:rsid w:val="00C32DAE"/>
    <w:rsid w:val="00C3363C"/>
    <w:rsid w:val="00C33DC8"/>
    <w:rsid w:val="00C343DC"/>
    <w:rsid w:val="00C34520"/>
    <w:rsid w:val="00C36053"/>
    <w:rsid w:val="00C468F9"/>
    <w:rsid w:val="00C51560"/>
    <w:rsid w:val="00C54552"/>
    <w:rsid w:val="00C54A52"/>
    <w:rsid w:val="00C57EBB"/>
    <w:rsid w:val="00C6266E"/>
    <w:rsid w:val="00C632C2"/>
    <w:rsid w:val="00C701AD"/>
    <w:rsid w:val="00C751E7"/>
    <w:rsid w:val="00C77650"/>
    <w:rsid w:val="00C8353D"/>
    <w:rsid w:val="00C84C67"/>
    <w:rsid w:val="00C92CB8"/>
    <w:rsid w:val="00C93982"/>
    <w:rsid w:val="00C9787D"/>
    <w:rsid w:val="00CA2000"/>
    <w:rsid w:val="00CA6EC0"/>
    <w:rsid w:val="00CB27E5"/>
    <w:rsid w:val="00CB51F7"/>
    <w:rsid w:val="00CC32B2"/>
    <w:rsid w:val="00CC3699"/>
    <w:rsid w:val="00CE0481"/>
    <w:rsid w:val="00CE1F51"/>
    <w:rsid w:val="00CF31CB"/>
    <w:rsid w:val="00D02E60"/>
    <w:rsid w:val="00D11F78"/>
    <w:rsid w:val="00D246A0"/>
    <w:rsid w:val="00D24739"/>
    <w:rsid w:val="00D26CCC"/>
    <w:rsid w:val="00D31699"/>
    <w:rsid w:val="00D31DD4"/>
    <w:rsid w:val="00D339B7"/>
    <w:rsid w:val="00D33A2C"/>
    <w:rsid w:val="00D44F44"/>
    <w:rsid w:val="00D45044"/>
    <w:rsid w:val="00D50604"/>
    <w:rsid w:val="00D52CE2"/>
    <w:rsid w:val="00D53E28"/>
    <w:rsid w:val="00D54F92"/>
    <w:rsid w:val="00D6622C"/>
    <w:rsid w:val="00D67908"/>
    <w:rsid w:val="00D7208C"/>
    <w:rsid w:val="00D73675"/>
    <w:rsid w:val="00D73CE7"/>
    <w:rsid w:val="00D7521A"/>
    <w:rsid w:val="00D82E5C"/>
    <w:rsid w:val="00D83890"/>
    <w:rsid w:val="00D854B9"/>
    <w:rsid w:val="00D86FB2"/>
    <w:rsid w:val="00D8755B"/>
    <w:rsid w:val="00D94864"/>
    <w:rsid w:val="00DA15C0"/>
    <w:rsid w:val="00DA4656"/>
    <w:rsid w:val="00DA6517"/>
    <w:rsid w:val="00DB3484"/>
    <w:rsid w:val="00DB6650"/>
    <w:rsid w:val="00DC63C6"/>
    <w:rsid w:val="00DD153C"/>
    <w:rsid w:val="00DD5B35"/>
    <w:rsid w:val="00DE028C"/>
    <w:rsid w:val="00DE34A2"/>
    <w:rsid w:val="00DF0211"/>
    <w:rsid w:val="00DF0EBE"/>
    <w:rsid w:val="00DF18C9"/>
    <w:rsid w:val="00DF77EE"/>
    <w:rsid w:val="00E160CA"/>
    <w:rsid w:val="00E252E9"/>
    <w:rsid w:val="00E30B8B"/>
    <w:rsid w:val="00E31037"/>
    <w:rsid w:val="00E36204"/>
    <w:rsid w:val="00E367A3"/>
    <w:rsid w:val="00E42FCB"/>
    <w:rsid w:val="00E4404B"/>
    <w:rsid w:val="00E44CA8"/>
    <w:rsid w:val="00E460FA"/>
    <w:rsid w:val="00E462E3"/>
    <w:rsid w:val="00E5270A"/>
    <w:rsid w:val="00E72AA1"/>
    <w:rsid w:val="00E76B96"/>
    <w:rsid w:val="00E86C6F"/>
    <w:rsid w:val="00E90446"/>
    <w:rsid w:val="00E91269"/>
    <w:rsid w:val="00E92867"/>
    <w:rsid w:val="00E92B54"/>
    <w:rsid w:val="00E92F6C"/>
    <w:rsid w:val="00E94722"/>
    <w:rsid w:val="00EA04E5"/>
    <w:rsid w:val="00EA57FA"/>
    <w:rsid w:val="00EB1D63"/>
    <w:rsid w:val="00EB3BCF"/>
    <w:rsid w:val="00EB3D85"/>
    <w:rsid w:val="00EC0A94"/>
    <w:rsid w:val="00EC3E5F"/>
    <w:rsid w:val="00EC7113"/>
    <w:rsid w:val="00ED0CC2"/>
    <w:rsid w:val="00ED134B"/>
    <w:rsid w:val="00ED5A07"/>
    <w:rsid w:val="00EE29C6"/>
    <w:rsid w:val="00EE4923"/>
    <w:rsid w:val="00EF1F0D"/>
    <w:rsid w:val="00EF3493"/>
    <w:rsid w:val="00EF3E76"/>
    <w:rsid w:val="00EF4098"/>
    <w:rsid w:val="00EF52D3"/>
    <w:rsid w:val="00EF7C44"/>
    <w:rsid w:val="00F02EDC"/>
    <w:rsid w:val="00F14FCB"/>
    <w:rsid w:val="00F16F65"/>
    <w:rsid w:val="00F2278C"/>
    <w:rsid w:val="00F233F7"/>
    <w:rsid w:val="00F309BB"/>
    <w:rsid w:val="00F31DE6"/>
    <w:rsid w:val="00F54300"/>
    <w:rsid w:val="00F5486F"/>
    <w:rsid w:val="00F5607D"/>
    <w:rsid w:val="00F56E36"/>
    <w:rsid w:val="00F64B9B"/>
    <w:rsid w:val="00F71AEB"/>
    <w:rsid w:val="00F726DB"/>
    <w:rsid w:val="00F77B80"/>
    <w:rsid w:val="00F81C89"/>
    <w:rsid w:val="00F832D6"/>
    <w:rsid w:val="00F85336"/>
    <w:rsid w:val="00F85525"/>
    <w:rsid w:val="00F86A39"/>
    <w:rsid w:val="00F874BD"/>
    <w:rsid w:val="00FA192D"/>
    <w:rsid w:val="00FA4C51"/>
    <w:rsid w:val="00FA7877"/>
    <w:rsid w:val="00FB3A84"/>
    <w:rsid w:val="00FC164D"/>
    <w:rsid w:val="00FC25B2"/>
    <w:rsid w:val="00FC59A0"/>
    <w:rsid w:val="00FC7000"/>
    <w:rsid w:val="00FD69E3"/>
    <w:rsid w:val="00FD7C61"/>
    <w:rsid w:val="00FE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607D"/>
    <w:pPr>
      <w:jc w:val="both"/>
    </w:pPr>
    <w:rPr>
      <w:rFonts w:ascii="Arial" w:hAnsi="Arial" w:cs="Arial"/>
      <w:sz w:val="24"/>
      <w:szCs w:val="24"/>
    </w:rPr>
  </w:style>
  <w:style w:type="paragraph" w:styleId="Heading1">
    <w:name w:val="heading 1"/>
    <w:aliases w:val="h1,heading 1,1"/>
    <w:basedOn w:val="Normal"/>
    <w:next w:val="Normal"/>
    <w:qFormat/>
    <w:rsid w:val="00F5607D"/>
    <w:pPr>
      <w:keepNext/>
      <w:outlineLvl w:val="0"/>
    </w:pPr>
    <w:rPr>
      <w:b/>
      <w:bCs/>
      <w:sz w:val="48"/>
      <w:szCs w:val="48"/>
    </w:rPr>
  </w:style>
  <w:style w:type="paragraph" w:styleId="Heading2">
    <w:name w:val="heading 2"/>
    <w:aliases w:val="MainHeading"/>
    <w:basedOn w:val="Normal"/>
    <w:next w:val="Normal"/>
    <w:qFormat/>
    <w:rsid w:val="00F5607D"/>
    <w:pPr>
      <w:keepNext/>
      <w:spacing w:before="240" w:after="60"/>
      <w:outlineLvl w:val="1"/>
    </w:pPr>
    <w:rPr>
      <w:b/>
      <w:bCs/>
      <w:i/>
      <w:iCs/>
    </w:rPr>
  </w:style>
  <w:style w:type="paragraph" w:styleId="Heading3">
    <w:name w:val="heading 3"/>
    <w:aliases w:val="h3,3,h31,h32,Titre 3,3+,heading 3,level 3,headin^pg 3"/>
    <w:basedOn w:val="Normal"/>
    <w:next w:val="Normal"/>
    <w:qFormat/>
    <w:rsid w:val="00F5607D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qFormat/>
    <w:rsid w:val="00F5607D"/>
    <w:pPr>
      <w:keepNext/>
      <w:ind w:left="720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qFormat/>
    <w:rsid w:val="00F5607D"/>
    <w:pPr>
      <w:keepNext/>
      <w:jc w:val="center"/>
      <w:outlineLvl w:val="4"/>
    </w:pPr>
    <w:rPr>
      <w:rFonts w:ascii="Times New Roman" w:hAnsi="Times New Roman" w:cs="Times New Roman"/>
      <w:i/>
      <w:iCs/>
      <w:sz w:val="22"/>
      <w:szCs w:val="22"/>
    </w:rPr>
  </w:style>
  <w:style w:type="paragraph" w:styleId="Heading6">
    <w:name w:val="heading 6"/>
    <w:basedOn w:val="Normal"/>
    <w:next w:val="Normal"/>
    <w:qFormat/>
    <w:rsid w:val="00F5607D"/>
    <w:pPr>
      <w:keepNext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qFormat/>
    <w:rsid w:val="00F5607D"/>
    <w:pPr>
      <w:keepNext/>
      <w:numPr>
        <w:numId w:val="1"/>
      </w:numPr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F5607D"/>
    <w:pPr>
      <w:keepNext/>
      <w:jc w:val="center"/>
      <w:outlineLvl w:val="7"/>
    </w:pPr>
    <w:rPr>
      <w:b/>
      <w:bCs/>
      <w:noProof/>
    </w:rPr>
  </w:style>
  <w:style w:type="paragraph" w:styleId="Heading9">
    <w:name w:val="heading 9"/>
    <w:basedOn w:val="Normal"/>
    <w:next w:val="Normal"/>
    <w:qFormat/>
    <w:rsid w:val="00F5607D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HRSD Footnote"/>
    <w:basedOn w:val="Normal"/>
    <w:semiHidden/>
    <w:rsid w:val="00F5607D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5607D"/>
    <w:rPr>
      <w:vertAlign w:val="superscript"/>
    </w:rPr>
  </w:style>
  <w:style w:type="character" w:customStyle="1" w:styleId="HRSDDocumentName">
    <w:name w:val="HRSD Document Name"/>
    <w:basedOn w:val="DefaultParagraphFont"/>
    <w:rsid w:val="00F5607D"/>
    <w:rPr>
      <w:rFonts w:ascii="Arial" w:hAnsi="Arial"/>
      <w:b/>
      <w:bCs/>
      <w:i/>
      <w:iCs/>
      <w:sz w:val="48"/>
    </w:rPr>
  </w:style>
  <w:style w:type="paragraph" w:customStyle="1" w:styleId="HRSDNon-stdTitle">
    <w:name w:val="HRSD Non-std Title"/>
    <w:basedOn w:val="Normal"/>
    <w:rsid w:val="00F5607D"/>
    <w:pPr>
      <w:jc w:val="center"/>
    </w:pPr>
    <w:rPr>
      <w:rFonts w:cs="Times New Roman"/>
      <w:szCs w:val="20"/>
    </w:rPr>
  </w:style>
  <w:style w:type="paragraph" w:styleId="BodyText3">
    <w:name w:val="Body Text 3"/>
    <w:basedOn w:val="Normal"/>
    <w:rsid w:val="00F5607D"/>
    <w:pPr>
      <w:jc w:val="center"/>
    </w:pPr>
    <w:rPr>
      <w:sz w:val="56"/>
      <w:lang w:eastAsia="en-US"/>
    </w:rPr>
  </w:style>
  <w:style w:type="character" w:styleId="Hyperlink">
    <w:name w:val="Hyperlink"/>
    <w:basedOn w:val="DefaultParagraphFont"/>
    <w:rsid w:val="00F560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5607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607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5607D"/>
  </w:style>
  <w:style w:type="character" w:customStyle="1" w:styleId="HRSDFootnoteChar">
    <w:name w:val="HRSD Footnote Char"/>
    <w:basedOn w:val="DefaultParagraphFont"/>
    <w:rsid w:val="00F5607D"/>
    <w:rPr>
      <w:lang w:val="en-GB" w:eastAsia="en-GB" w:bidi="ar-SA"/>
    </w:rPr>
  </w:style>
  <w:style w:type="paragraph" w:customStyle="1" w:styleId="HRSDHeadingText">
    <w:name w:val="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</w:rPr>
  </w:style>
  <w:style w:type="paragraph" w:customStyle="1" w:styleId="HRSDParagraphautonumber">
    <w:name w:val="HRSD Paragraph (auto number)"/>
    <w:basedOn w:val="Normal"/>
    <w:rsid w:val="00F5607D"/>
    <w:pPr>
      <w:numPr>
        <w:numId w:val="2"/>
      </w:numPr>
      <w:tabs>
        <w:tab w:val="left" w:pos="576"/>
      </w:tabs>
      <w:spacing w:after="120"/>
    </w:pPr>
  </w:style>
  <w:style w:type="paragraph" w:customStyle="1" w:styleId="HRSDTableColumnTitles">
    <w:name w:val="HRSD Table Column Titles"/>
    <w:basedOn w:val="Normal"/>
    <w:rsid w:val="00F5607D"/>
    <w:pPr>
      <w:jc w:val="center"/>
    </w:pPr>
    <w:rPr>
      <w:rFonts w:cs="Times New Roman"/>
      <w:b/>
      <w:bCs/>
      <w:sz w:val="20"/>
      <w:szCs w:val="20"/>
    </w:rPr>
  </w:style>
  <w:style w:type="paragraph" w:customStyle="1" w:styleId="HRSDSub-heading">
    <w:name w:val="HRSD Sub-heading"/>
    <w:basedOn w:val="Normal"/>
    <w:next w:val="HRSDParagraphautonumber"/>
    <w:rsid w:val="00F5607D"/>
    <w:pPr>
      <w:spacing w:before="120" w:after="120"/>
    </w:pPr>
    <w:rPr>
      <w:rFonts w:cs="Times New Roman"/>
      <w:b/>
      <w:szCs w:val="20"/>
    </w:rPr>
  </w:style>
  <w:style w:type="paragraph" w:customStyle="1" w:styleId="HRSDSub-para">
    <w:name w:val="HRSD Sub-para"/>
    <w:basedOn w:val="Normal"/>
    <w:rsid w:val="00F5607D"/>
    <w:pPr>
      <w:numPr>
        <w:ilvl w:val="1"/>
        <w:numId w:val="2"/>
      </w:numPr>
      <w:tabs>
        <w:tab w:val="left" w:pos="1152"/>
      </w:tabs>
      <w:spacing w:after="120"/>
      <w:outlineLvl w:val="2"/>
    </w:pPr>
    <w:rPr>
      <w:rFonts w:cs="Times New Roman"/>
      <w:color w:val="000000"/>
      <w:szCs w:val="20"/>
    </w:rPr>
  </w:style>
  <w:style w:type="character" w:customStyle="1" w:styleId="HRSDSub-paraChar">
    <w:name w:val="HRSD Sub-para Char"/>
    <w:basedOn w:val="DefaultParagraphFont"/>
    <w:rsid w:val="00F5607D"/>
    <w:rPr>
      <w:rFonts w:ascii="Arial" w:hAnsi="Arial"/>
      <w:color w:val="000000"/>
      <w:sz w:val="24"/>
      <w:lang w:val="en-GB" w:eastAsia="en-GB" w:bidi="ar-SA"/>
    </w:rPr>
  </w:style>
  <w:style w:type="character" w:customStyle="1" w:styleId="HRSDTableText">
    <w:name w:val="HRSD Table Text"/>
    <w:rsid w:val="00F5607D"/>
    <w:rPr>
      <w:sz w:val="20"/>
    </w:rPr>
  </w:style>
  <w:style w:type="paragraph" w:customStyle="1" w:styleId="HRSDSub-sub-para">
    <w:name w:val="HRSD Sub-sub-para"/>
    <w:basedOn w:val="Normal"/>
    <w:rsid w:val="00F5607D"/>
    <w:pPr>
      <w:numPr>
        <w:ilvl w:val="2"/>
        <w:numId w:val="2"/>
      </w:numPr>
      <w:tabs>
        <w:tab w:val="left" w:pos="1728"/>
      </w:tabs>
    </w:pPr>
  </w:style>
  <w:style w:type="paragraph" w:styleId="TOC1">
    <w:name w:val="toc 1"/>
    <w:basedOn w:val="Normal"/>
    <w:next w:val="Normal"/>
    <w:autoRedefine/>
    <w:semiHidden/>
    <w:rsid w:val="00F5607D"/>
  </w:style>
  <w:style w:type="paragraph" w:styleId="TOC2">
    <w:name w:val="toc 2"/>
    <w:basedOn w:val="Normal"/>
    <w:next w:val="Normal"/>
    <w:autoRedefine/>
    <w:semiHidden/>
    <w:rsid w:val="00F5607D"/>
    <w:pPr>
      <w:ind w:left="240"/>
    </w:pPr>
    <w:rPr>
      <w:sz w:val="18"/>
    </w:rPr>
  </w:style>
  <w:style w:type="paragraph" w:customStyle="1" w:styleId="1HRSDHeadingText">
    <w:name w:val="1. 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  <w:lang w:eastAsia="en-US"/>
    </w:rPr>
  </w:style>
  <w:style w:type="paragraph" w:customStyle="1" w:styleId="HRSDDocCon">
    <w:name w:val="HRSD Doc Con"/>
    <w:basedOn w:val="HRSDSub-heading"/>
    <w:rsid w:val="00F5607D"/>
  </w:style>
  <w:style w:type="paragraph" w:styleId="BodyText">
    <w:name w:val="Body Text"/>
    <w:basedOn w:val="Normal"/>
    <w:rsid w:val="00F5607D"/>
    <w:pPr>
      <w:jc w:val="left"/>
    </w:pPr>
    <w:rPr>
      <w:rFonts w:cs="Times New Roman"/>
      <w:szCs w:val="20"/>
      <w:lang w:val="en-US" w:eastAsia="en-US"/>
    </w:rPr>
  </w:style>
  <w:style w:type="paragraph" w:customStyle="1" w:styleId="Bulletedlist">
    <w:name w:val="Bulleted list"/>
    <w:basedOn w:val="Normal"/>
    <w:rsid w:val="00F5607D"/>
    <w:pPr>
      <w:numPr>
        <w:numId w:val="3"/>
      </w:numPr>
      <w:spacing w:after="120"/>
      <w:jc w:val="left"/>
    </w:pPr>
    <w:rPr>
      <w:rFonts w:ascii="Times New Roman" w:hAnsi="Times New Roman" w:cs="Times New Roman"/>
      <w:sz w:val="20"/>
      <w:szCs w:val="20"/>
      <w:lang w:eastAsia="en-US"/>
    </w:rPr>
  </w:style>
  <w:style w:type="paragraph" w:customStyle="1" w:styleId="NormalOutdent">
    <w:name w:val="Normal Outdent"/>
    <w:basedOn w:val="Normal"/>
    <w:rsid w:val="00F5607D"/>
    <w:pPr>
      <w:jc w:val="left"/>
    </w:pPr>
    <w:rPr>
      <w:rFonts w:ascii="Times New Roman" w:hAnsi="Times New Roman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semiHidden/>
    <w:rsid w:val="00F5607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5607D"/>
    <w:pPr>
      <w:jc w:val="left"/>
    </w:pPr>
    <w:rPr>
      <w:rFonts w:cs="Times New Roman"/>
      <w:sz w:val="20"/>
      <w:szCs w:val="20"/>
      <w:lang w:eastAsia="en-US"/>
    </w:rPr>
  </w:style>
  <w:style w:type="paragraph" w:customStyle="1" w:styleId="MGBCReportBodyText">
    <w:name w:val="MGBC Report Body Text"/>
    <w:basedOn w:val="Normal"/>
    <w:rsid w:val="00F5607D"/>
    <w:pPr>
      <w:tabs>
        <w:tab w:val="num" w:pos="540"/>
      </w:tabs>
      <w:spacing w:after="120"/>
      <w:ind w:left="540" w:hanging="360"/>
      <w:jc w:val="left"/>
      <w:outlineLvl w:val="1"/>
    </w:pPr>
    <w:rPr>
      <w:rFonts w:cs="Times New Roman"/>
      <w:color w:val="000000"/>
      <w:sz w:val="20"/>
      <w:szCs w:val="20"/>
    </w:rPr>
  </w:style>
  <w:style w:type="paragraph" w:customStyle="1" w:styleId="TableText">
    <w:name w:val="Table Text"/>
    <w:rsid w:val="008855C0"/>
    <w:pPr>
      <w:spacing w:before="60" w:after="60" w:line="240" w:lineRule="atLeast"/>
    </w:pPr>
    <w:rPr>
      <w:rFonts w:ascii="Arial" w:eastAsia="Times" w:hAnsi="Arial"/>
      <w:sz w:val="18"/>
      <w:szCs w:val="18"/>
    </w:rPr>
  </w:style>
  <w:style w:type="paragraph" w:customStyle="1" w:styleId="TableColumnHeader">
    <w:name w:val="Table Column Header"/>
    <w:basedOn w:val="TableText"/>
    <w:rsid w:val="008855C0"/>
    <w:pPr>
      <w:widowControl w:val="0"/>
    </w:pPr>
    <w:rPr>
      <w:b/>
      <w:color w:val="FFFFFF"/>
    </w:rPr>
  </w:style>
  <w:style w:type="table" w:styleId="TableGrid">
    <w:name w:val="Table Grid"/>
    <w:basedOn w:val="TableNormal"/>
    <w:rsid w:val="008855C0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TableText"/>
    <w:rsid w:val="008855C0"/>
    <w:pPr>
      <w:numPr>
        <w:numId w:val="5"/>
      </w:numPr>
    </w:pPr>
  </w:style>
  <w:style w:type="paragraph" w:customStyle="1" w:styleId="TableBullet2">
    <w:name w:val="Table Bullet 2"/>
    <w:basedOn w:val="TableBullet"/>
    <w:rsid w:val="008855C0"/>
    <w:pPr>
      <w:widowControl w:val="0"/>
      <w:numPr>
        <w:ilvl w:val="1"/>
      </w:numPr>
    </w:pPr>
  </w:style>
  <w:style w:type="paragraph" w:customStyle="1" w:styleId="PPPAParagraphautonumber">
    <w:name w:val="PPPA Paragraph (auto number)"/>
    <w:basedOn w:val="HRSDParagraphautonumber"/>
    <w:rsid w:val="00987BC2"/>
    <w:pPr>
      <w:numPr>
        <w:numId w:val="4"/>
      </w:numPr>
    </w:pPr>
  </w:style>
  <w:style w:type="paragraph" w:styleId="ListBullet">
    <w:name w:val="List Bullet"/>
    <w:basedOn w:val="Normal"/>
    <w:rsid w:val="009705A7"/>
    <w:pPr>
      <w:numPr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2">
    <w:name w:val="List Bullet 2"/>
    <w:basedOn w:val="Normal"/>
    <w:rsid w:val="009705A7"/>
    <w:pPr>
      <w:numPr>
        <w:ilvl w:val="1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3">
    <w:name w:val="List Bullet 3"/>
    <w:basedOn w:val="Normal"/>
    <w:rsid w:val="009705A7"/>
    <w:pPr>
      <w:numPr>
        <w:ilvl w:val="2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4">
    <w:name w:val="List Bullet 4"/>
    <w:basedOn w:val="Normal"/>
    <w:rsid w:val="009705A7"/>
    <w:pPr>
      <w:numPr>
        <w:ilvl w:val="3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5">
    <w:name w:val="List Bullet 5"/>
    <w:basedOn w:val="Normal"/>
    <w:rsid w:val="009705A7"/>
    <w:pPr>
      <w:numPr>
        <w:ilvl w:val="4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TOC3">
    <w:name w:val="toc 3"/>
    <w:basedOn w:val="Normal"/>
    <w:next w:val="Normal"/>
    <w:autoRedefine/>
    <w:semiHidden/>
    <w:rsid w:val="00DF0EBE"/>
    <w:pPr>
      <w:ind w:left="4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4">
    <w:name w:val="toc 4"/>
    <w:basedOn w:val="Normal"/>
    <w:next w:val="Normal"/>
    <w:autoRedefine/>
    <w:semiHidden/>
    <w:rsid w:val="00DF0EBE"/>
    <w:pPr>
      <w:ind w:left="7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5">
    <w:name w:val="toc 5"/>
    <w:basedOn w:val="Normal"/>
    <w:next w:val="Normal"/>
    <w:autoRedefine/>
    <w:semiHidden/>
    <w:rsid w:val="00DF0EBE"/>
    <w:pPr>
      <w:ind w:left="96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6">
    <w:name w:val="toc 6"/>
    <w:basedOn w:val="Normal"/>
    <w:next w:val="Normal"/>
    <w:autoRedefine/>
    <w:semiHidden/>
    <w:rsid w:val="00DF0EBE"/>
    <w:pPr>
      <w:ind w:left="120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7">
    <w:name w:val="toc 7"/>
    <w:basedOn w:val="Normal"/>
    <w:next w:val="Normal"/>
    <w:autoRedefine/>
    <w:semiHidden/>
    <w:rsid w:val="00DF0EBE"/>
    <w:pPr>
      <w:ind w:left="144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8">
    <w:name w:val="toc 8"/>
    <w:basedOn w:val="Normal"/>
    <w:next w:val="Normal"/>
    <w:autoRedefine/>
    <w:semiHidden/>
    <w:rsid w:val="00DF0EBE"/>
    <w:pPr>
      <w:ind w:left="16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9">
    <w:name w:val="toc 9"/>
    <w:basedOn w:val="Normal"/>
    <w:next w:val="Normal"/>
    <w:autoRedefine/>
    <w:semiHidden/>
    <w:rsid w:val="00DF0EBE"/>
    <w:pPr>
      <w:ind w:left="19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ListNumber">
    <w:name w:val="List Number"/>
    <w:basedOn w:val="Normal"/>
    <w:rsid w:val="00DF0EBE"/>
    <w:pPr>
      <w:numPr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2">
    <w:name w:val="List Number 2"/>
    <w:basedOn w:val="Normal"/>
    <w:rsid w:val="00DF0EBE"/>
    <w:pPr>
      <w:numPr>
        <w:ilvl w:val="1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3">
    <w:name w:val="List Number 3"/>
    <w:basedOn w:val="Normal"/>
    <w:rsid w:val="00DF0EBE"/>
    <w:pPr>
      <w:numPr>
        <w:ilvl w:val="2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4">
    <w:name w:val="List Number 4"/>
    <w:basedOn w:val="Normal"/>
    <w:rsid w:val="00DF0EBE"/>
    <w:pPr>
      <w:numPr>
        <w:ilvl w:val="3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5">
    <w:name w:val="List Number 5"/>
    <w:basedOn w:val="Normal"/>
    <w:rsid w:val="00DF0EBE"/>
    <w:pPr>
      <w:numPr>
        <w:ilvl w:val="4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F86A39"/>
    <w:rPr>
      <w:rFonts w:ascii="Tahoma" w:hAnsi="Tahoma" w:cs="Tahoma"/>
      <w:sz w:val="16"/>
      <w:szCs w:val="16"/>
    </w:rPr>
  </w:style>
  <w:style w:type="paragraph" w:customStyle="1" w:styleId="TableListNumber">
    <w:name w:val="Table List Number"/>
    <w:basedOn w:val="TableText"/>
    <w:rsid w:val="00A42933"/>
    <w:pPr>
      <w:numPr>
        <w:numId w:val="8"/>
      </w:numPr>
      <w:tabs>
        <w:tab w:val="left" w:pos="298"/>
      </w:tabs>
      <w:spacing w:before="120" w:after="170"/>
    </w:pPr>
    <w:rPr>
      <w:rFonts w:eastAsia="Times New Roman"/>
      <w:sz w:val="20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46B09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284F1F"/>
    <w:rPr>
      <w:rFonts w:ascii="Arial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486CB0"/>
    <w:pPr>
      <w:jc w:val="center"/>
    </w:pPr>
    <w:rPr>
      <w:rFonts w:ascii="Times New Roman" w:hAnsi="Times New Roman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486CB0"/>
    <w:rPr>
      <w:b/>
      <w:sz w:val="24"/>
    </w:rPr>
  </w:style>
  <w:style w:type="paragraph" w:styleId="CommentSubject">
    <w:name w:val="annotation subject"/>
    <w:basedOn w:val="CommentText"/>
    <w:next w:val="CommentText"/>
    <w:link w:val="CommentSubjectChar"/>
    <w:rsid w:val="00FC59A0"/>
    <w:pPr>
      <w:jc w:val="both"/>
    </w:pPr>
    <w:rPr>
      <w:rFonts w:cs="Arial"/>
      <w:b/>
      <w:bCs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FC59A0"/>
    <w:rPr>
      <w:rFonts w:ascii="Arial" w:hAnsi="Arial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FC59A0"/>
    <w:rPr>
      <w:rFonts w:ascii="Arial" w:hAnsi="Arial" w:cs="Arial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5607D"/>
    <w:pPr>
      <w:jc w:val="both"/>
    </w:pPr>
    <w:rPr>
      <w:rFonts w:ascii="Arial" w:hAnsi="Arial" w:cs="Arial"/>
      <w:sz w:val="24"/>
      <w:szCs w:val="24"/>
    </w:rPr>
  </w:style>
  <w:style w:type="paragraph" w:styleId="Heading1">
    <w:name w:val="heading 1"/>
    <w:aliases w:val="h1,heading 1,1"/>
    <w:basedOn w:val="Normal"/>
    <w:next w:val="Normal"/>
    <w:qFormat/>
    <w:rsid w:val="00F5607D"/>
    <w:pPr>
      <w:keepNext/>
      <w:outlineLvl w:val="0"/>
    </w:pPr>
    <w:rPr>
      <w:b/>
      <w:bCs/>
      <w:sz w:val="48"/>
      <w:szCs w:val="48"/>
    </w:rPr>
  </w:style>
  <w:style w:type="paragraph" w:styleId="Heading2">
    <w:name w:val="heading 2"/>
    <w:aliases w:val="MainHeading"/>
    <w:basedOn w:val="Normal"/>
    <w:next w:val="Normal"/>
    <w:qFormat/>
    <w:rsid w:val="00F5607D"/>
    <w:pPr>
      <w:keepNext/>
      <w:spacing w:before="240" w:after="60"/>
      <w:outlineLvl w:val="1"/>
    </w:pPr>
    <w:rPr>
      <w:b/>
      <w:bCs/>
      <w:i/>
      <w:iCs/>
    </w:rPr>
  </w:style>
  <w:style w:type="paragraph" w:styleId="Heading3">
    <w:name w:val="heading 3"/>
    <w:aliases w:val="h3,3,h31,h32,Titre 3,3+,heading 3,level 3,headin^pg 3"/>
    <w:basedOn w:val="Normal"/>
    <w:next w:val="Normal"/>
    <w:qFormat/>
    <w:rsid w:val="00F5607D"/>
    <w:pPr>
      <w:keepNext/>
      <w:spacing w:before="240" w:after="60"/>
      <w:outlineLvl w:val="2"/>
    </w:pPr>
  </w:style>
  <w:style w:type="paragraph" w:styleId="Heading4">
    <w:name w:val="heading 4"/>
    <w:basedOn w:val="Normal"/>
    <w:next w:val="Normal"/>
    <w:qFormat/>
    <w:rsid w:val="00F5607D"/>
    <w:pPr>
      <w:keepNext/>
      <w:ind w:left="720"/>
      <w:outlineLvl w:val="3"/>
    </w:pPr>
    <w:rPr>
      <w:b/>
      <w:bCs/>
      <w:sz w:val="22"/>
      <w:szCs w:val="22"/>
    </w:rPr>
  </w:style>
  <w:style w:type="paragraph" w:styleId="Heading5">
    <w:name w:val="heading 5"/>
    <w:basedOn w:val="Normal"/>
    <w:next w:val="Normal"/>
    <w:qFormat/>
    <w:rsid w:val="00F5607D"/>
    <w:pPr>
      <w:keepNext/>
      <w:jc w:val="center"/>
      <w:outlineLvl w:val="4"/>
    </w:pPr>
    <w:rPr>
      <w:rFonts w:ascii="Times New Roman" w:hAnsi="Times New Roman" w:cs="Times New Roman"/>
      <w:i/>
      <w:iCs/>
      <w:sz w:val="22"/>
      <w:szCs w:val="22"/>
    </w:rPr>
  </w:style>
  <w:style w:type="paragraph" w:styleId="Heading6">
    <w:name w:val="heading 6"/>
    <w:basedOn w:val="Normal"/>
    <w:next w:val="Normal"/>
    <w:qFormat/>
    <w:rsid w:val="00F5607D"/>
    <w:pPr>
      <w:keepNext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qFormat/>
    <w:rsid w:val="00F5607D"/>
    <w:pPr>
      <w:keepNext/>
      <w:numPr>
        <w:numId w:val="1"/>
      </w:numPr>
      <w:outlineLvl w:val="6"/>
    </w:pPr>
    <w:rPr>
      <w:b/>
      <w:bCs/>
    </w:rPr>
  </w:style>
  <w:style w:type="paragraph" w:styleId="Heading8">
    <w:name w:val="heading 8"/>
    <w:basedOn w:val="Normal"/>
    <w:next w:val="Normal"/>
    <w:qFormat/>
    <w:rsid w:val="00F5607D"/>
    <w:pPr>
      <w:keepNext/>
      <w:jc w:val="center"/>
      <w:outlineLvl w:val="7"/>
    </w:pPr>
    <w:rPr>
      <w:b/>
      <w:bCs/>
      <w:noProof/>
    </w:rPr>
  </w:style>
  <w:style w:type="paragraph" w:styleId="Heading9">
    <w:name w:val="heading 9"/>
    <w:basedOn w:val="Normal"/>
    <w:next w:val="Normal"/>
    <w:qFormat/>
    <w:rsid w:val="00F5607D"/>
    <w:pPr>
      <w:spacing w:before="240" w:after="60"/>
      <w:outlineLvl w:val="8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aliases w:val="HRSD Footnote"/>
    <w:basedOn w:val="Normal"/>
    <w:semiHidden/>
    <w:rsid w:val="00F5607D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F5607D"/>
    <w:rPr>
      <w:vertAlign w:val="superscript"/>
    </w:rPr>
  </w:style>
  <w:style w:type="character" w:customStyle="1" w:styleId="HRSDDocumentName">
    <w:name w:val="HRSD Document Name"/>
    <w:basedOn w:val="DefaultParagraphFont"/>
    <w:rsid w:val="00F5607D"/>
    <w:rPr>
      <w:rFonts w:ascii="Arial" w:hAnsi="Arial"/>
      <w:b/>
      <w:bCs/>
      <w:i/>
      <w:iCs/>
      <w:sz w:val="48"/>
    </w:rPr>
  </w:style>
  <w:style w:type="paragraph" w:customStyle="1" w:styleId="HRSDNon-stdTitle">
    <w:name w:val="HRSD Non-std Title"/>
    <w:basedOn w:val="Normal"/>
    <w:rsid w:val="00F5607D"/>
    <w:pPr>
      <w:jc w:val="center"/>
    </w:pPr>
    <w:rPr>
      <w:rFonts w:cs="Times New Roman"/>
      <w:szCs w:val="20"/>
    </w:rPr>
  </w:style>
  <w:style w:type="paragraph" w:styleId="BodyText3">
    <w:name w:val="Body Text 3"/>
    <w:basedOn w:val="Normal"/>
    <w:rsid w:val="00F5607D"/>
    <w:pPr>
      <w:jc w:val="center"/>
    </w:pPr>
    <w:rPr>
      <w:sz w:val="56"/>
      <w:lang w:eastAsia="en-US"/>
    </w:rPr>
  </w:style>
  <w:style w:type="character" w:styleId="Hyperlink">
    <w:name w:val="Hyperlink"/>
    <w:basedOn w:val="DefaultParagraphFont"/>
    <w:rsid w:val="00F5607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F5607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F5607D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5607D"/>
  </w:style>
  <w:style w:type="character" w:customStyle="1" w:styleId="HRSDFootnoteChar">
    <w:name w:val="HRSD Footnote Char"/>
    <w:basedOn w:val="DefaultParagraphFont"/>
    <w:rsid w:val="00F5607D"/>
    <w:rPr>
      <w:lang w:val="en-GB" w:eastAsia="en-GB" w:bidi="ar-SA"/>
    </w:rPr>
  </w:style>
  <w:style w:type="paragraph" w:customStyle="1" w:styleId="HRSDHeadingText">
    <w:name w:val="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</w:rPr>
  </w:style>
  <w:style w:type="paragraph" w:customStyle="1" w:styleId="HRSDParagraphautonumber">
    <w:name w:val="HRSD Paragraph (auto number)"/>
    <w:basedOn w:val="Normal"/>
    <w:rsid w:val="00F5607D"/>
    <w:pPr>
      <w:numPr>
        <w:numId w:val="2"/>
      </w:numPr>
      <w:tabs>
        <w:tab w:val="left" w:pos="576"/>
      </w:tabs>
      <w:spacing w:after="120"/>
    </w:pPr>
  </w:style>
  <w:style w:type="paragraph" w:customStyle="1" w:styleId="HRSDTableColumnTitles">
    <w:name w:val="HRSD Table Column Titles"/>
    <w:basedOn w:val="Normal"/>
    <w:rsid w:val="00F5607D"/>
    <w:pPr>
      <w:jc w:val="center"/>
    </w:pPr>
    <w:rPr>
      <w:rFonts w:cs="Times New Roman"/>
      <w:b/>
      <w:bCs/>
      <w:sz w:val="20"/>
      <w:szCs w:val="20"/>
    </w:rPr>
  </w:style>
  <w:style w:type="paragraph" w:customStyle="1" w:styleId="HRSDSub-heading">
    <w:name w:val="HRSD Sub-heading"/>
    <w:basedOn w:val="Normal"/>
    <w:next w:val="HRSDParagraphautonumber"/>
    <w:rsid w:val="00F5607D"/>
    <w:pPr>
      <w:spacing w:before="120" w:after="120"/>
    </w:pPr>
    <w:rPr>
      <w:rFonts w:cs="Times New Roman"/>
      <w:b/>
      <w:szCs w:val="20"/>
    </w:rPr>
  </w:style>
  <w:style w:type="paragraph" w:customStyle="1" w:styleId="HRSDSub-para">
    <w:name w:val="HRSD Sub-para"/>
    <w:basedOn w:val="Normal"/>
    <w:rsid w:val="00F5607D"/>
    <w:pPr>
      <w:numPr>
        <w:ilvl w:val="1"/>
        <w:numId w:val="2"/>
      </w:numPr>
      <w:tabs>
        <w:tab w:val="left" w:pos="1152"/>
      </w:tabs>
      <w:spacing w:after="120"/>
      <w:outlineLvl w:val="2"/>
    </w:pPr>
    <w:rPr>
      <w:rFonts w:cs="Times New Roman"/>
      <w:color w:val="000000"/>
      <w:szCs w:val="20"/>
    </w:rPr>
  </w:style>
  <w:style w:type="character" w:customStyle="1" w:styleId="HRSDSub-paraChar">
    <w:name w:val="HRSD Sub-para Char"/>
    <w:basedOn w:val="DefaultParagraphFont"/>
    <w:rsid w:val="00F5607D"/>
    <w:rPr>
      <w:rFonts w:ascii="Arial" w:hAnsi="Arial"/>
      <w:color w:val="000000"/>
      <w:sz w:val="24"/>
      <w:lang w:val="en-GB" w:eastAsia="en-GB" w:bidi="ar-SA"/>
    </w:rPr>
  </w:style>
  <w:style w:type="character" w:customStyle="1" w:styleId="HRSDTableText">
    <w:name w:val="HRSD Table Text"/>
    <w:rsid w:val="00F5607D"/>
    <w:rPr>
      <w:sz w:val="20"/>
    </w:rPr>
  </w:style>
  <w:style w:type="paragraph" w:customStyle="1" w:styleId="HRSDSub-sub-para">
    <w:name w:val="HRSD Sub-sub-para"/>
    <w:basedOn w:val="Normal"/>
    <w:rsid w:val="00F5607D"/>
    <w:pPr>
      <w:numPr>
        <w:ilvl w:val="2"/>
        <w:numId w:val="2"/>
      </w:numPr>
      <w:tabs>
        <w:tab w:val="left" w:pos="1728"/>
      </w:tabs>
    </w:pPr>
  </w:style>
  <w:style w:type="paragraph" w:styleId="TOC1">
    <w:name w:val="toc 1"/>
    <w:basedOn w:val="Normal"/>
    <w:next w:val="Normal"/>
    <w:autoRedefine/>
    <w:semiHidden/>
    <w:rsid w:val="00F5607D"/>
  </w:style>
  <w:style w:type="paragraph" w:styleId="TOC2">
    <w:name w:val="toc 2"/>
    <w:basedOn w:val="Normal"/>
    <w:next w:val="Normal"/>
    <w:autoRedefine/>
    <w:semiHidden/>
    <w:rsid w:val="00F5607D"/>
    <w:pPr>
      <w:ind w:left="240"/>
    </w:pPr>
    <w:rPr>
      <w:sz w:val="18"/>
    </w:rPr>
  </w:style>
  <w:style w:type="paragraph" w:customStyle="1" w:styleId="1HRSDHeadingText">
    <w:name w:val="1. HRSD Heading Text"/>
    <w:basedOn w:val="Normal"/>
    <w:next w:val="Normal"/>
    <w:rsid w:val="00F5607D"/>
    <w:pPr>
      <w:keepNext/>
      <w:keepLines/>
      <w:widowControl w:val="0"/>
      <w:suppressAutoHyphens/>
      <w:spacing w:before="240" w:after="240"/>
      <w:jc w:val="center"/>
      <w:outlineLvl w:val="0"/>
    </w:pPr>
    <w:rPr>
      <w:rFonts w:cs="Times New Roman"/>
      <w:b/>
      <w:caps/>
      <w:szCs w:val="20"/>
      <w:lang w:eastAsia="en-US"/>
    </w:rPr>
  </w:style>
  <w:style w:type="paragraph" w:customStyle="1" w:styleId="HRSDDocCon">
    <w:name w:val="HRSD Doc Con"/>
    <w:basedOn w:val="HRSDSub-heading"/>
    <w:rsid w:val="00F5607D"/>
  </w:style>
  <w:style w:type="paragraph" w:styleId="BodyText">
    <w:name w:val="Body Text"/>
    <w:basedOn w:val="Normal"/>
    <w:rsid w:val="00F5607D"/>
    <w:pPr>
      <w:jc w:val="left"/>
    </w:pPr>
    <w:rPr>
      <w:rFonts w:cs="Times New Roman"/>
      <w:szCs w:val="20"/>
      <w:lang w:val="en-US" w:eastAsia="en-US"/>
    </w:rPr>
  </w:style>
  <w:style w:type="paragraph" w:customStyle="1" w:styleId="Bulletedlist">
    <w:name w:val="Bulleted list"/>
    <w:basedOn w:val="Normal"/>
    <w:rsid w:val="00F5607D"/>
    <w:pPr>
      <w:numPr>
        <w:numId w:val="3"/>
      </w:numPr>
      <w:spacing w:after="120"/>
      <w:jc w:val="left"/>
    </w:pPr>
    <w:rPr>
      <w:rFonts w:ascii="Times New Roman" w:hAnsi="Times New Roman" w:cs="Times New Roman"/>
      <w:sz w:val="20"/>
      <w:szCs w:val="20"/>
      <w:lang w:eastAsia="en-US"/>
    </w:rPr>
  </w:style>
  <w:style w:type="paragraph" w:customStyle="1" w:styleId="NormalOutdent">
    <w:name w:val="Normal Outdent"/>
    <w:basedOn w:val="Normal"/>
    <w:rsid w:val="00F5607D"/>
    <w:pPr>
      <w:jc w:val="left"/>
    </w:pPr>
    <w:rPr>
      <w:rFonts w:ascii="Times New Roman" w:hAnsi="Times New Roman" w:cs="Times New Roman"/>
      <w:sz w:val="20"/>
      <w:szCs w:val="20"/>
      <w:lang w:eastAsia="en-US"/>
    </w:rPr>
  </w:style>
  <w:style w:type="character" w:styleId="CommentReference">
    <w:name w:val="annotation reference"/>
    <w:basedOn w:val="DefaultParagraphFont"/>
    <w:semiHidden/>
    <w:rsid w:val="00F5607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F5607D"/>
    <w:pPr>
      <w:jc w:val="left"/>
    </w:pPr>
    <w:rPr>
      <w:rFonts w:cs="Times New Roman"/>
      <w:sz w:val="20"/>
      <w:szCs w:val="20"/>
      <w:lang w:eastAsia="en-US"/>
    </w:rPr>
  </w:style>
  <w:style w:type="paragraph" w:customStyle="1" w:styleId="MGBCReportBodyText">
    <w:name w:val="MGBC Report Body Text"/>
    <w:basedOn w:val="Normal"/>
    <w:rsid w:val="00F5607D"/>
    <w:pPr>
      <w:tabs>
        <w:tab w:val="num" w:pos="540"/>
      </w:tabs>
      <w:spacing w:after="120"/>
      <w:ind w:left="540" w:hanging="360"/>
      <w:jc w:val="left"/>
      <w:outlineLvl w:val="1"/>
    </w:pPr>
    <w:rPr>
      <w:rFonts w:cs="Times New Roman"/>
      <w:color w:val="000000"/>
      <w:sz w:val="20"/>
      <w:szCs w:val="20"/>
    </w:rPr>
  </w:style>
  <w:style w:type="paragraph" w:customStyle="1" w:styleId="TableText">
    <w:name w:val="Table Text"/>
    <w:rsid w:val="008855C0"/>
    <w:pPr>
      <w:spacing w:before="60" w:after="60" w:line="240" w:lineRule="atLeast"/>
    </w:pPr>
    <w:rPr>
      <w:rFonts w:ascii="Arial" w:eastAsia="Times" w:hAnsi="Arial"/>
      <w:sz w:val="18"/>
      <w:szCs w:val="18"/>
    </w:rPr>
  </w:style>
  <w:style w:type="paragraph" w:customStyle="1" w:styleId="TableColumnHeader">
    <w:name w:val="Table Column Header"/>
    <w:basedOn w:val="TableText"/>
    <w:rsid w:val="008855C0"/>
    <w:pPr>
      <w:widowControl w:val="0"/>
    </w:pPr>
    <w:rPr>
      <w:b/>
      <w:color w:val="FFFFFF"/>
    </w:rPr>
  </w:style>
  <w:style w:type="table" w:styleId="TableGrid">
    <w:name w:val="Table Grid"/>
    <w:basedOn w:val="TableNormal"/>
    <w:rsid w:val="008855C0"/>
    <w:rPr>
      <w:rFonts w:ascii="Times" w:eastAsia="Times" w:hAnsi="Tim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ullet">
    <w:name w:val="Table Bullet"/>
    <w:basedOn w:val="TableText"/>
    <w:rsid w:val="008855C0"/>
    <w:pPr>
      <w:numPr>
        <w:numId w:val="5"/>
      </w:numPr>
    </w:pPr>
  </w:style>
  <w:style w:type="paragraph" w:customStyle="1" w:styleId="TableBullet2">
    <w:name w:val="Table Bullet 2"/>
    <w:basedOn w:val="TableBullet"/>
    <w:rsid w:val="008855C0"/>
    <w:pPr>
      <w:widowControl w:val="0"/>
      <w:numPr>
        <w:ilvl w:val="1"/>
      </w:numPr>
    </w:pPr>
  </w:style>
  <w:style w:type="paragraph" w:customStyle="1" w:styleId="PPPAParagraphautonumber">
    <w:name w:val="PPPA Paragraph (auto number)"/>
    <w:basedOn w:val="HRSDParagraphautonumber"/>
    <w:rsid w:val="00987BC2"/>
    <w:pPr>
      <w:numPr>
        <w:numId w:val="4"/>
      </w:numPr>
    </w:pPr>
  </w:style>
  <w:style w:type="paragraph" w:styleId="ListBullet">
    <w:name w:val="List Bullet"/>
    <w:basedOn w:val="Normal"/>
    <w:rsid w:val="009705A7"/>
    <w:pPr>
      <w:numPr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2">
    <w:name w:val="List Bullet 2"/>
    <w:basedOn w:val="Normal"/>
    <w:rsid w:val="009705A7"/>
    <w:pPr>
      <w:numPr>
        <w:ilvl w:val="1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3">
    <w:name w:val="List Bullet 3"/>
    <w:basedOn w:val="Normal"/>
    <w:rsid w:val="009705A7"/>
    <w:pPr>
      <w:numPr>
        <w:ilvl w:val="2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4">
    <w:name w:val="List Bullet 4"/>
    <w:basedOn w:val="Normal"/>
    <w:rsid w:val="009705A7"/>
    <w:pPr>
      <w:numPr>
        <w:ilvl w:val="3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Bullet5">
    <w:name w:val="List Bullet 5"/>
    <w:basedOn w:val="Normal"/>
    <w:rsid w:val="009705A7"/>
    <w:pPr>
      <w:numPr>
        <w:ilvl w:val="4"/>
        <w:numId w:val="6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TOC3">
    <w:name w:val="toc 3"/>
    <w:basedOn w:val="Normal"/>
    <w:next w:val="Normal"/>
    <w:autoRedefine/>
    <w:semiHidden/>
    <w:rsid w:val="00DF0EBE"/>
    <w:pPr>
      <w:ind w:left="4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4">
    <w:name w:val="toc 4"/>
    <w:basedOn w:val="Normal"/>
    <w:next w:val="Normal"/>
    <w:autoRedefine/>
    <w:semiHidden/>
    <w:rsid w:val="00DF0EBE"/>
    <w:pPr>
      <w:ind w:left="7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5">
    <w:name w:val="toc 5"/>
    <w:basedOn w:val="Normal"/>
    <w:next w:val="Normal"/>
    <w:autoRedefine/>
    <w:semiHidden/>
    <w:rsid w:val="00DF0EBE"/>
    <w:pPr>
      <w:ind w:left="96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6">
    <w:name w:val="toc 6"/>
    <w:basedOn w:val="Normal"/>
    <w:next w:val="Normal"/>
    <w:autoRedefine/>
    <w:semiHidden/>
    <w:rsid w:val="00DF0EBE"/>
    <w:pPr>
      <w:ind w:left="120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7">
    <w:name w:val="toc 7"/>
    <w:basedOn w:val="Normal"/>
    <w:next w:val="Normal"/>
    <w:autoRedefine/>
    <w:semiHidden/>
    <w:rsid w:val="00DF0EBE"/>
    <w:pPr>
      <w:ind w:left="144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8">
    <w:name w:val="toc 8"/>
    <w:basedOn w:val="Normal"/>
    <w:next w:val="Normal"/>
    <w:autoRedefine/>
    <w:semiHidden/>
    <w:rsid w:val="00DF0EBE"/>
    <w:pPr>
      <w:ind w:left="168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TOC9">
    <w:name w:val="toc 9"/>
    <w:basedOn w:val="Normal"/>
    <w:next w:val="Normal"/>
    <w:autoRedefine/>
    <w:semiHidden/>
    <w:rsid w:val="00DF0EBE"/>
    <w:pPr>
      <w:ind w:left="1920"/>
      <w:jc w:val="left"/>
    </w:pPr>
    <w:rPr>
      <w:rFonts w:ascii="Times New Roman" w:eastAsia="SimSun" w:hAnsi="Times New Roman" w:cs="Mangal"/>
      <w:lang w:eastAsia="zh-CN" w:bidi="ks-Deva"/>
    </w:rPr>
  </w:style>
  <w:style w:type="paragraph" w:styleId="ListNumber">
    <w:name w:val="List Number"/>
    <w:basedOn w:val="Normal"/>
    <w:rsid w:val="00DF0EBE"/>
    <w:pPr>
      <w:numPr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2">
    <w:name w:val="List Number 2"/>
    <w:basedOn w:val="Normal"/>
    <w:rsid w:val="00DF0EBE"/>
    <w:pPr>
      <w:numPr>
        <w:ilvl w:val="1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3">
    <w:name w:val="List Number 3"/>
    <w:basedOn w:val="Normal"/>
    <w:rsid w:val="00DF0EBE"/>
    <w:pPr>
      <w:numPr>
        <w:ilvl w:val="2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4">
    <w:name w:val="List Number 4"/>
    <w:basedOn w:val="Normal"/>
    <w:rsid w:val="00DF0EBE"/>
    <w:pPr>
      <w:numPr>
        <w:ilvl w:val="3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ListNumber5">
    <w:name w:val="List Number 5"/>
    <w:basedOn w:val="Normal"/>
    <w:rsid w:val="00DF0EBE"/>
    <w:pPr>
      <w:numPr>
        <w:ilvl w:val="4"/>
        <w:numId w:val="7"/>
      </w:numPr>
      <w:spacing w:after="240" w:line="240" w:lineRule="atLeast"/>
      <w:jc w:val="left"/>
    </w:pPr>
    <w:rPr>
      <w:rFonts w:cs="Times New Roman"/>
      <w:sz w:val="20"/>
      <w:szCs w:val="20"/>
      <w:lang w:eastAsia="en-US"/>
    </w:rPr>
  </w:style>
  <w:style w:type="paragraph" w:styleId="BalloonText">
    <w:name w:val="Balloon Text"/>
    <w:basedOn w:val="Normal"/>
    <w:semiHidden/>
    <w:rsid w:val="00F86A39"/>
    <w:rPr>
      <w:rFonts w:ascii="Tahoma" w:hAnsi="Tahoma" w:cs="Tahoma"/>
      <w:sz w:val="16"/>
      <w:szCs w:val="16"/>
    </w:rPr>
  </w:style>
  <w:style w:type="paragraph" w:customStyle="1" w:styleId="TableListNumber">
    <w:name w:val="Table List Number"/>
    <w:basedOn w:val="TableText"/>
    <w:rsid w:val="00A42933"/>
    <w:pPr>
      <w:numPr>
        <w:numId w:val="8"/>
      </w:numPr>
      <w:tabs>
        <w:tab w:val="left" w:pos="298"/>
      </w:tabs>
      <w:spacing w:before="120" w:after="170"/>
    </w:pPr>
    <w:rPr>
      <w:rFonts w:eastAsia="Times New Roman"/>
      <w:sz w:val="20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346B09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284F1F"/>
    <w:rPr>
      <w:rFonts w:ascii="Arial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486CB0"/>
    <w:pPr>
      <w:jc w:val="center"/>
    </w:pPr>
    <w:rPr>
      <w:rFonts w:ascii="Times New Roman" w:hAnsi="Times New Roman" w:cs="Times New Roman"/>
      <w:b/>
      <w:szCs w:val="20"/>
    </w:rPr>
  </w:style>
  <w:style w:type="character" w:customStyle="1" w:styleId="TitleChar">
    <w:name w:val="Title Char"/>
    <w:basedOn w:val="DefaultParagraphFont"/>
    <w:link w:val="Title"/>
    <w:rsid w:val="00486CB0"/>
    <w:rPr>
      <w:b/>
      <w:sz w:val="24"/>
    </w:rPr>
  </w:style>
  <w:style w:type="paragraph" w:styleId="CommentSubject">
    <w:name w:val="annotation subject"/>
    <w:basedOn w:val="CommentText"/>
    <w:next w:val="CommentText"/>
    <w:link w:val="CommentSubjectChar"/>
    <w:rsid w:val="00FC59A0"/>
    <w:pPr>
      <w:jc w:val="both"/>
    </w:pPr>
    <w:rPr>
      <w:rFonts w:cs="Arial"/>
      <w:b/>
      <w:bCs/>
      <w:lang w:eastAsia="en-GB"/>
    </w:rPr>
  </w:style>
  <w:style w:type="character" w:customStyle="1" w:styleId="CommentTextChar">
    <w:name w:val="Comment Text Char"/>
    <w:basedOn w:val="DefaultParagraphFont"/>
    <w:link w:val="CommentText"/>
    <w:semiHidden/>
    <w:rsid w:val="00FC59A0"/>
    <w:rPr>
      <w:rFonts w:ascii="Arial" w:hAnsi="Arial"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FC59A0"/>
    <w:rPr>
      <w:rFonts w:ascii="Arial" w:hAnsi="Arial" w:cs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9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0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3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1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3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25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77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1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4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52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9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5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71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2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7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1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1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0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3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64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83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0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7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12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56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76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68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66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64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72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29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45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18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3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0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6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4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67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45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0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1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541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0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7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7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8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5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30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3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154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67571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135858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90981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24530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438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503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56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0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97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5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26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01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4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9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024639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8461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36323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6196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56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365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561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66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29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1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9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2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5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2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69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58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2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0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5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7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1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7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0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584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5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6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0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8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0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06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83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34186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212187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2650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4480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3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464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535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27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2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3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9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66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1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8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1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1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95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94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62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0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16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93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4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67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60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89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95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95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58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5445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154625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220624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44527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93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18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949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16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4537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2470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268953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184249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9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66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50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22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5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61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2554">
          <w:marLeft w:val="200"/>
          <w:marRight w:val="200"/>
          <w:marTop w:val="0"/>
          <w:marBottom w:val="200"/>
          <w:divBdr>
            <w:top w:val="single" w:sz="8" w:space="0" w:color="E3E3E6"/>
            <w:left w:val="single" w:sz="8" w:space="0" w:color="E3E3E6"/>
            <w:bottom w:val="single" w:sz="8" w:space="0" w:color="E3E3E6"/>
            <w:right w:val="single" w:sz="8" w:space="0" w:color="E3E3E6"/>
          </w:divBdr>
          <w:divsChild>
            <w:div w:id="7766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753903">
                  <w:marLeft w:val="0"/>
                  <w:marRight w:val="0"/>
                  <w:marTop w:val="0"/>
                  <w:marBottom w:val="200"/>
                  <w:divBdr>
                    <w:top w:val="single" w:sz="8" w:space="15" w:color="DEDFEF"/>
                    <w:left w:val="single" w:sz="8" w:space="15" w:color="DEDFEF"/>
                    <w:bottom w:val="single" w:sz="8" w:space="15" w:color="DEDFEF"/>
                    <w:right w:val="single" w:sz="8" w:space="15" w:color="DEDFEF"/>
                  </w:divBdr>
                  <w:divsChild>
                    <w:div w:id="65361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066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02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8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7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1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9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2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RTINH\Local%20Settings\Temporary%20Internet%20Files\OLKE\HRSDForm%208%20%20Standard%20Document%20Template%20(3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BB45C-9EEE-4EE0-98B6-7DD5CA13F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HRSDForm 8  Standard Document Template (3)</Template>
  <TotalTime>0</TotalTime>
  <Pages>1</Pages>
  <Words>115</Words>
  <Characters>659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Nottingham University</vt:lpstr>
    </vt:vector>
  </TitlesOfParts>
  <Company>University Of Nottingham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Nottingham University</dc:title>
  <dc:subject>Future state HR processes</dc:subject>
  <dc:creator>J Dicken</dc:creator>
  <cp:lastModifiedBy>Taylour Claire</cp:lastModifiedBy>
  <cp:revision>2</cp:revision>
  <cp:lastPrinted>2011-09-01T07:42:00Z</cp:lastPrinted>
  <dcterms:created xsi:type="dcterms:W3CDTF">2015-10-06T14:14:00Z</dcterms:created>
  <dcterms:modified xsi:type="dcterms:W3CDTF">2015-10-06T14:14:00Z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pportingDocumentation">
    <vt:lpwstr/>
  </property>
</Properties>
</file>