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1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96"/>
        <w:gridCol w:w="496"/>
        <w:gridCol w:w="6416"/>
      </w:tblGrid>
      <w:tr w:rsidR="006D409C" w14:paraId="67A6C94B" w14:textId="77777777" w:rsidTr="00F74433">
        <w:trPr>
          <w:trHeight w:val="1282"/>
        </w:trPr>
        <w:tc>
          <w:tcPr>
            <w:tcW w:w="4421" w:type="dxa"/>
            <w:vMerge w:val="restart"/>
            <w:tcMar>
              <w:left w:w="360" w:type="dxa"/>
            </w:tcMar>
            <w:vAlign w:val="bottom"/>
          </w:tcPr>
          <w:p w14:paraId="624CB5F9" w14:textId="3FB85761" w:rsidR="006D409C" w:rsidRDefault="006655F1" w:rsidP="006D409C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0D30A8E" wp14:editId="66E75849">
                  <wp:simplePos x="0" y="0"/>
                  <wp:positionH relativeFrom="column">
                    <wp:posOffset>-229235</wp:posOffset>
                  </wp:positionH>
                  <wp:positionV relativeFrom="paragraph">
                    <wp:posOffset>-2832100</wp:posOffset>
                  </wp:positionV>
                  <wp:extent cx="1762125" cy="652145"/>
                  <wp:effectExtent l="0" t="0" r="9525" b="0"/>
                  <wp:wrapNone/>
                  <wp:docPr id="465602656" name="Picture 2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602656" name="Picture 2" descr="A close-up of a logo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" w:type="dxa"/>
            <w:shd w:val="clear" w:color="auto" w:fill="234F77" w:themeFill="accent2" w:themeFillShade="80"/>
          </w:tcPr>
          <w:p w14:paraId="33EDEA19" w14:textId="67B256C9" w:rsidR="006D409C" w:rsidRDefault="006D409C" w:rsidP="006D409C">
            <w:pPr>
              <w:tabs>
                <w:tab w:val="left" w:pos="990"/>
              </w:tabs>
            </w:pPr>
          </w:p>
        </w:tc>
        <w:tc>
          <w:tcPr>
            <w:tcW w:w="6619" w:type="dxa"/>
            <w:shd w:val="clear" w:color="auto" w:fill="234F77" w:themeFill="accent2" w:themeFillShade="80"/>
            <w:vAlign w:val="center"/>
          </w:tcPr>
          <w:sdt>
            <w:sdtPr>
              <w:id w:val="1049110328"/>
              <w:placeholder>
                <w:docPart w:val="262AACAD1669449AB38E2BD1AA7036E0"/>
              </w:placeholder>
              <w:temporary/>
              <w:showingPlcHdr/>
              <w15:appearance w15:val="hidden"/>
            </w:sdtPr>
            <w:sdtEndPr/>
            <w:sdtContent>
              <w:p w14:paraId="493A965A" w14:textId="77777777" w:rsidR="006D409C" w:rsidRDefault="006D409C" w:rsidP="00776643">
                <w:pPr>
                  <w:pStyle w:val="Heading1"/>
                </w:pPr>
                <w:r w:rsidRPr="00036450">
                  <w:rPr>
                    <w:lang w:val="en-GB" w:bidi="en-GB"/>
                  </w:rPr>
                  <w:t>EDUCATION</w:t>
                </w:r>
              </w:p>
            </w:sdtContent>
          </w:sdt>
        </w:tc>
      </w:tr>
      <w:tr w:rsidR="006D409C" w14:paraId="64105B1B" w14:textId="77777777" w:rsidTr="00F74433">
        <w:trPr>
          <w:trHeight w:val="3024"/>
        </w:trPr>
        <w:tc>
          <w:tcPr>
            <w:tcW w:w="4421" w:type="dxa"/>
            <w:vMerge/>
            <w:tcMar>
              <w:left w:w="360" w:type="dxa"/>
            </w:tcMar>
            <w:vAlign w:val="bottom"/>
          </w:tcPr>
          <w:p w14:paraId="048530D8" w14:textId="77777777" w:rsidR="006D409C" w:rsidRDefault="006D409C" w:rsidP="00776643">
            <w:pPr>
              <w:tabs>
                <w:tab w:val="left" w:pos="990"/>
              </w:tabs>
              <w:jc w:val="center"/>
              <w:rPr>
                <w:noProof/>
              </w:rPr>
            </w:pPr>
          </w:p>
        </w:tc>
        <w:tc>
          <w:tcPr>
            <w:tcW w:w="504" w:type="dxa"/>
            <w:tcMar>
              <w:left w:w="0" w:type="dxa"/>
              <w:right w:w="0" w:type="dxa"/>
            </w:tcMar>
          </w:tcPr>
          <w:p w14:paraId="04AF85D8" w14:textId="77777777" w:rsidR="006D409C" w:rsidRDefault="006D409C" w:rsidP="00776643">
            <w:pPr>
              <w:tabs>
                <w:tab w:val="left" w:pos="990"/>
              </w:tabs>
            </w:pPr>
            <w:r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0C0C3F65" wp14:editId="4CE8B379">
                      <wp:extent cx="227812" cy="311173"/>
                      <wp:effectExtent l="0" t="3810" r="0" b="0"/>
                      <wp:docPr id="3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FE1EAB" w14:textId="77777777" w:rsidR="006D409C" w:rsidRPr="00AF4EA4" w:rsidRDefault="006D409C" w:rsidP="006D409C">
                                  <w:pPr>
                                    <w:jc w:val="center"/>
                                    <w:rPr>
                                      <w:color w:val="242852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0C3F65" id="Right Triangle 3" o:spid="_x0000_s1026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" adj="-11796480,,5400" path="m2426,347348c2024,270140,402,77580,,372l346895,,2426,347348xe" fillcolor="#374c80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23FE1EAB" w14:textId="77777777" w:rsidR="006D409C" w:rsidRPr="00AF4EA4" w:rsidRDefault="006D409C" w:rsidP="006D409C">
                            <w:pPr>
                              <w:jc w:val="center"/>
                              <w:rPr>
                                <w:color w:val="242852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9" w:type="dxa"/>
          </w:tcPr>
          <w:p w14:paraId="5CAE6BDC" w14:textId="77777777" w:rsidR="006D409C" w:rsidRPr="00036450" w:rsidRDefault="00B04508" w:rsidP="00776643">
            <w:pPr>
              <w:rPr>
                <w:b/>
              </w:rPr>
            </w:pPr>
            <w:sdt>
              <w:sdtPr>
                <w:rPr>
                  <w:b/>
                </w:rPr>
                <w:id w:val="245614494"/>
                <w:placeholder>
                  <w:docPart w:val="AF8589DA56274777B48F2692468F6AAD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036450">
                  <w:rPr>
                    <w:b/>
                    <w:lang w:val="en-GB" w:bidi="en-GB"/>
                  </w:rPr>
                  <w:t>[School name]</w:t>
                </w:r>
              </w:sdtContent>
            </w:sdt>
          </w:p>
          <w:p w14:paraId="29161FDF" w14:textId="79260C73" w:rsidR="006D409C" w:rsidRDefault="00B04508" w:rsidP="00F736D5">
            <w:pPr>
              <w:pStyle w:val="Date"/>
            </w:pPr>
            <w:sdt>
              <w:sdtPr>
                <w:id w:val="201059472"/>
                <w:placeholder>
                  <w:docPart w:val="DC9505760CA340E08023DE2A443B7E39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036450">
                  <w:rPr>
                    <w:lang w:val="en-GB" w:bidi="en-GB"/>
                  </w:rPr>
                  <w:t>[Dates from]</w:t>
                </w:r>
              </w:sdtContent>
            </w:sdt>
            <w:r w:rsidR="006D409C" w:rsidRPr="00036450">
              <w:rPr>
                <w:lang w:val="en-GB" w:bidi="en-GB"/>
              </w:rPr>
              <w:t>-</w:t>
            </w:r>
            <w:sdt>
              <w:sdtPr>
                <w:id w:val="-1419934752"/>
                <w:placeholder>
                  <w:docPart w:val="9AF639DBE20742A18CD951B124E99A2C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036450">
                  <w:rPr>
                    <w:lang w:val="en-GB" w:bidi="en-GB"/>
                  </w:rPr>
                  <w:t>[to]</w:t>
                </w:r>
              </w:sdtContent>
            </w:sdt>
          </w:p>
          <w:sdt>
            <w:sdtPr>
              <w:id w:val="1932384461"/>
              <w:placeholder>
                <w:docPart w:val="086367719E5E4BC0B0C51D22DBC771D9"/>
              </w:placeholder>
              <w:showingPlcHdr/>
              <w:text/>
            </w:sdtPr>
            <w:sdtEndPr/>
            <w:sdtContent>
              <w:p w14:paraId="76C32260" w14:textId="444A749A" w:rsidR="00F725CC" w:rsidRDefault="00B55FAD" w:rsidP="00776643">
                <w:fldSimple w:instr=" COMMENTS  &quot;[Insert details of your secondary education, GCSE or equivalent]&quot; \* FirstCap  \* MERGEFORMAT ">
                  <w:r w:rsidR="00F725CC">
                    <w:t>[Insert details of your secondary education, GCSE or equivalent, include subjects and grades achieved]</w:t>
                  </w:r>
                </w:fldSimple>
              </w:p>
            </w:sdtContent>
          </w:sdt>
          <w:p w14:paraId="21B705E2" w14:textId="77777777" w:rsidR="00CF5714" w:rsidRDefault="00CF5714" w:rsidP="00776643"/>
          <w:p w14:paraId="4ECDB674" w14:textId="36C3118E" w:rsidR="00CF5714" w:rsidRDefault="00B04508" w:rsidP="00776643">
            <w:sdt>
              <w:sdtPr>
                <w:id w:val="-1274084101"/>
                <w:placeholder>
                  <w:docPart w:val="F0B7624534F841ACB3FF1B73F0F348CB"/>
                </w:placeholder>
                <w:showingPlcHdr/>
                <w:text/>
              </w:sdtPr>
              <w:sdtEndPr/>
              <w:sdtContent>
                <w:r w:rsidR="00B55FAD" w:rsidRPr="001062C9">
                  <w:rPr>
                    <w:b/>
                    <w:bCs/>
                  </w:rPr>
                  <w:fldChar w:fldCharType="begin"/>
                </w:r>
                <w:r w:rsidR="00B55FAD" w:rsidRPr="001062C9">
                  <w:rPr>
                    <w:b/>
                    <w:bCs/>
                  </w:rPr>
                  <w:instrText xml:space="preserve"> COMMENTS  "[School/college name]" \* FirstCap  \* MERGEFORMAT </w:instrText>
                </w:r>
                <w:r w:rsidR="00B55FAD" w:rsidRPr="001062C9">
                  <w:rPr>
                    <w:b/>
                    <w:bCs/>
                  </w:rPr>
                  <w:fldChar w:fldCharType="separate"/>
                </w:r>
                <w:r w:rsidR="00033413" w:rsidRPr="001062C9">
                  <w:rPr>
                    <w:b/>
                    <w:bCs/>
                  </w:rPr>
                  <w:t>[School/college name]</w:t>
                </w:r>
                <w:r w:rsidR="00B55FAD" w:rsidRPr="001062C9">
                  <w:rPr>
                    <w:b/>
                    <w:bCs/>
                  </w:rPr>
                  <w:fldChar w:fldCharType="end"/>
                </w:r>
              </w:sdtContent>
            </w:sdt>
          </w:p>
          <w:p w14:paraId="009D5C2F" w14:textId="77777777" w:rsidR="00CF5714" w:rsidRDefault="00B04508" w:rsidP="00CF5714">
            <w:pPr>
              <w:pStyle w:val="Date"/>
            </w:pPr>
            <w:sdt>
              <w:sdtPr>
                <w:id w:val="-1989388666"/>
                <w:placeholder>
                  <w:docPart w:val="FCEC290F545B4276A5D0CEEE1E22DFFD"/>
                </w:placeholder>
                <w:temporary/>
                <w:showingPlcHdr/>
                <w15:appearance w15:val="hidden"/>
              </w:sdtPr>
              <w:sdtEndPr/>
              <w:sdtContent>
                <w:r w:rsidR="00CF5714" w:rsidRPr="00036450">
                  <w:rPr>
                    <w:lang w:val="en-GB" w:bidi="en-GB"/>
                  </w:rPr>
                  <w:t>[Dates from]</w:t>
                </w:r>
              </w:sdtContent>
            </w:sdt>
            <w:r w:rsidR="00CF5714" w:rsidRPr="00036450">
              <w:rPr>
                <w:lang w:val="en-GB" w:bidi="en-GB"/>
              </w:rPr>
              <w:t>-</w:t>
            </w:r>
            <w:sdt>
              <w:sdtPr>
                <w:id w:val="-1578903144"/>
                <w:placeholder>
                  <w:docPart w:val="11916A5F7D704CA38EC972A04AB3435C"/>
                </w:placeholder>
                <w:temporary/>
                <w:showingPlcHdr/>
                <w15:appearance w15:val="hidden"/>
              </w:sdtPr>
              <w:sdtEndPr/>
              <w:sdtContent>
                <w:r w:rsidR="00CF5714" w:rsidRPr="00036450">
                  <w:rPr>
                    <w:lang w:val="en-GB" w:bidi="en-GB"/>
                  </w:rPr>
                  <w:t>[to]</w:t>
                </w:r>
              </w:sdtContent>
            </w:sdt>
          </w:p>
          <w:sdt>
            <w:sdtPr>
              <w:id w:val="-662315206"/>
              <w:placeholder>
                <w:docPart w:val="9B797A321AE74E2784DC2F4CA4F95461"/>
              </w:placeholder>
              <w:showingPlcHdr/>
              <w:text/>
            </w:sdtPr>
            <w:sdtEndPr/>
            <w:sdtContent>
              <w:p w14:paraId="1B615D87" w14:textId="1FE9DD05" w:rsidR="00CF5714" w:rsidRDefault="00B55FAD" w:rsidP="00CF5714">
                <w:fldSimple w:instr=" COMMENTS  &quot;[Insert details of your post-16 education, A level or equivalent]&quot; \* FirstCap  \* MERGEFORMAT ">
                  <w:r w:rsidR="00033413">
                    <w:t>[Insert details of your post-16 education, A level or equivalent, include subjects and grades achieved]</w:t>
                  </w:r>
                </w:fldSimple>
              </w:p>
            </w:sdtContent>
          </w:sdt>
          <w:p w14:paraId="731C1BD4" w14:textId="77777777" w:rsidR="00033413" w:rsidRDefault="00033413" w:rsidP="00CF5714"/>
          <w:sdt>
            <w:sdtPr>
              <w:rPr>
                <w:b/>
                <w:lang w:val="en-GB" w:bidi="en-GB"/>
              </w:rPr>
              <w:id w:val="-377081300"/>
              <w:placeholder>
                <w:docPart w:val="0FB47D88E5E24FBBB3C924ADE575CB12"/>
              </w:placeholder>
              <w:showingPlcHdr/>
              <w:text/>
            </w:sdtPr>
            <w:sdtEndPr/>
            <w:sdtContent>
              <w:p w14:paraId="50D18275" w14:textId="64B0372B" w:rsidR="006D409C" w:rsidRPr="00CF5714" w:rsidRDefault="00033413" w:rsidP="00CF5714">
                <w:pPr>
                  <w:rPr>
                    <w:b/>
                    <w:lang w:val="en-GB" w:bidi="en-GB"/>
                  </w:rPr>
                </w:pPr>
                <w:r w:rsidRPr="00CF5714">
                  <w:rPr>
                    <w:b/>
                    <w:lang w:val="en-GB" w:bidi="en-GB"/>
                  </w:rPr>
                  <w:fldChar w:fldCharType="begin"/>
                </w:r>
                <w:r w:rsidRPr="00CF5714">
                  <w:rPr>
                    <w:b/>
                    <w:lang w:val="en-GB" w:bidi="en-GB"/>
                  </w:rPr>
                  <w:instrText xml:space="preserve"> COMMENTS  "[University name]" \* FirstCap  \* MERGEFORMAT </w:instrText>
                </w:r>
                <w:r w:rsidRPr="00CF5714">
                  <w:rPr>
                    <w:b/>
                    <w:lang w:val="en-GB" w:bidi="en-GB"/>
                  </w:rPr>
                  <w:fldChar w:fldCharType="separate"/>
                </w:r>
                <w:r w:rsidRPr="00CF5714">
                  <w:rPr>
                    <w:b/>
                    <w:lang w:val="en-GB" w:bidi="en-GB"/>
                  </w:rPr>
                  <w:t>[University name]</w:t>
                </w:r>
                <w:r w:rsidRPr="00CF5714">
                  <w:rPr>
                    <w:b/>
                    <w:lang w:val="en-GB" w:bidi="en-GB"/>
                  </w:rPr>
                  <w:fldChar w:fldCharType="end"/>
                </w:r>
                <w:r w:rsidRPr="00CF5714">
                  <w:rPr>
                    <w:b/>
                    <w:lang w:val="en-GB" w:bidi="en-GB"/>
                  </w:rPr>
                  <w:fldChar w:fldCharType="begin"/>
                </w:r>
                <w:r w:rsidRPr="00CF5714">
                  <w:rPr>
                    <w:b/>
                    <w:lang w:val="en-GB" w:bidi="en-GB"/>
                  </w:rPr>
                  <w:instrText xml:space="preserve"> COMMENTS  \* Caps  \* MERGEFORMAT </w:instrText>
                </w:r>
                <w:r w:rsidRPr="00CF5714">
                  <w:rPr>
                    <w:b/>
                    <w:lang w:val="en-GB" w:bidi="en-GB"/>
                  </w:rPr>
                  <w:fldChar w:fldCharType="end"/>
                </w:r>
              </w:p>
            </w:sdtContent>
          </w:sdt>
          <w:p w14:paraId="7D5E2EBD" w14:textId="77777777" w:rsidR="006D409C" w:rsidRDefault="00B04508" w:rsidP="00CF5714">
            <w:pPr>
              <w:pStyle w:val="Date"/>
            </w:pPr>
            <w:sdt>
              <w:sdtPr>
                <w:id w:val="-2093458329"/>
                <w:placeholder>
                  <w:docPart w:val="53121C6946E142DBB1FF044F0F1656FF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036450">
                  <w:rPr>
                    <w:lang w:val="en-GB" w:bidi="en-GB"/>
                  </w:rPr>
                  <w:t>[Dates from]</w:t>
                </w:r>
              </w:sdtContent>
            </w:sdt>
            <w:r w:rsidR="006D409C" w:rsidRPr="00036450">
              <w:rPr>
                <w:lang w:val="en-GB" w:bidi="en-GB"/>
              </w:rPr>
              <w:t>-</w:t>
            </w:r>
            <w:sdt>
              <w:sdtPr>
                <w:id w:val="856245324"/>
                <w:placeholder>
                  <w:docPart w:val="F177816A308048D4AE56380ACE44A396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036450">
                  <w:rPr>
                    <w:lang w:val="en-GB" w:bidi="en-GB"/>
                  </w:rPr>
                  <w:t>[to]</w:t>
                </w:r>
              </w:sdtContent>
            </w:sdt>
          </w:p>
          <w:sdt>
            <w:sdtPr>
              <w:id w:val="1270277164"/>
              <w:placeholder>
                <w:docPart w:val="FBD512CF49B94511872C3119B7B364D5"/>
              </w:placeholder>
              <w:showingPlcHdr/>
              <w:text/>
            </w:sdtPr>
            <w:sdtEndPr/>
            <w:sdtContent>
              <w:p w14:paraId="7E304EEC" w14:textId="00D4D511" w:rsidR="00033413" w:rsidRDefault="00B55FAD" w:rsidP="00CF5714">
                <w:fldSimple w:instr=" COMMENTS  &quot;[Insert details of your degree, subject and award]&quot; \* FirstCap  \* MERGEFORMAT ">
                  <w:r w:rsidR="00033413">
                    <w:t>[Insert details of your degree, subject and award]</w:t>
                  </w:r>
                </w:fldSimple>
              </w:p>
            </w:sdtContent>
          </w:sdt>
          <w:p w14:paraId="5F9EA442" w14:textId="761077AF" w:rsidR="00CF5714" w:rsidRPr="00CF5714" w:rsidRDefault="00CF5714" w:rsidP="00033413"/>
        </w:tc>
      </w:tr>
      <w:tr w:rsidR="006D409C" w14:paraId="1DB7A50D" w14:textId="77777777" w:rsidTr="00F74433">
        <w:trPr>
          <w:trHeight w:val="1296"/>
        </w:trPr>
        <w:tc>
          <w:tcPr>
            <w:tcW w:w="4421" w:type="dxa"/>
            <w:vMerge w:val="restart"/>
            <w:tcMar>
              <w:left w:w="360" w:type="dxa"/>
            </w:tcMar>
            <w:vAlign w:val="bottom"/>
          </w:tcPr>
          <w:p w14:paraId="556DF584" w14:textId="77777777" w:rsidR="002B4557" w:rsidRDefault="00B04508" w:rsidP="002B4557">
            <w:pPr>
              <w:pStyle w:val="Title"/>
            </w:pPr>
            <w:sdt>
              <w:sdtPr>
                <w:id w:val="-884641814"/>
                <w:placeholder>
                  <w:docPart w:val="AD10AA85A1054F57A0BBEE42E5CB4050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6D1496">
                  <w:rPr>
                    <w:szCs w:val="72"/>
                    <w:lang w:val="en-GB" w:bidi="en-GB"/>
                  </w:rPr>
                  <w:t>Name</w:t>
                </w:r>
                <w:r w:rsidR="006D409C" w:rsidRPr="006D1496">
                  <w:rPr>
                    <w:szCs w:val="72"/>
                    <w:lang w:val="en-GB" w:bidi="en-GB"/>
                  </w:rPr>
                  <w:br/>
                  <w:t>Here</w:t>
                </w:r>
              </w:sdtContent>
            </w:sdt>
          </w:p>
          <w:p w14:paraId="3DB152CE" w14:textId="4AD380AC" w:rsidR="00C075B4" w:rsidRPr="002B4557" w:rsidRDefault="00324DA9" w:rsidP="002B4557">
            <w:pPr>
              <w:pStyle w:val="Title"/>
            </w:pPr>
            <w:r w:rsidRPr="002B4557">
              <w:rPr>
                <w:noProof/>
                <w:spacing w:val="2043"/>
                <w:w w:val="64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7E5445A3" wp14:editId="797EA27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-2279015</wp:posOffset>
                      </wp:positionV>
                      <wp:extent cx="2752725" cy="5334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27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70C9C0" w14:textId="58A06F0F" w:rsidR="00A97847" w:rsidRDefault="00A97847">
                                  <w:r>
                                    <w:t xml:space="preserve">Add your photograph </w:t>
                                  </w:r>
                                  <w:r w:rsidR="00324DA9">
                                    <w:t>in the box above</w:t>
                                  </w:r>
                                  <w:r w:rsidR="00F03833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445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-1.5pt;margin-top:-179.45pt;width:216.75pt;height:4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" filled="f" stroked="f">
                      <v:textbox>
                        <w:txbxContent>
                          <w:p w14:paraId="0170C9C0" w14:textId="58A06F0F" w:rsidR="00A97847" w:rsidRDefault="00A97847">
                            <w:r>
                              <w:t xml:space="preserve">Add your photograph </w:t>
                            </w:r>
                            <w:r w:rsidR="00324DA9">
                              <w:t>in the box above</w:t>
                            </w:r>
                            <w:r w:rsidR="00F03833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164" w:rsidRPr="002B4557">
              <w:rPr>
                <w:b/>
                <w:bCs/>
                <w:caps w:val="0"/>
                <w:noProof/>
                <w:spacing w:val="2043"/>
                <w:w w:val="6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F6D09F" wp14:editId="11801A04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-4217035</wp:posOffset>
                      </wp:positionV>
                      <wp:extent cx="2028825" cy="1866900"/>
                      <wp:effectExtent l="38100" t="38100" r="47625" b="38100"/>
                      <wp:wrapNone/>
                      <wp:docPr id="159093533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186690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242852" w:themeColor="text2"/>
                                    </w:rPr>
                                    <w:id w:val="-1333751629"/>
                                    <w:showingPlcHdr/>
                                    <w:picture/>
                                  </w:sdtPr>
                                  <w:sdtEndPr/>
                                  <w:sdtContent>
                                    <w:p w14:paraId="0B32D68A" w14:textId="51A45D70" w:rsidR="00713164" w:rsidRPr="00713164" w:rsidRDefault="00194A16" w:rsidP="00713164">
                                      <w:pPr>
                                        <w:jc w:val="center"/>
                                        <w:rPr>
                                          <w:color w:val="242852" w:themeColor="text2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sz w:val="160"/>
                                          <w:szCs w:val="180"/>
                                        </w:rPr>
                                        <w:drawing>
                                          <wp:inline distT="0" distB="0" distL="0" distR="0" wp14:anchorId="1BDA0902" wp14:editId="1A98591E">
                                            <wp:extent cx="1695450" cy="1695450"/>
                                            <wp:effectExtent l="0" t="0" r="0" b="0"/>
                                            <wp:docPr id="1652099003" name="Picture 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652099003" name="Picture 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695450" cy="16954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6D09F" id="Rectangle 1" o:spid="_x0000_s1028" style="position:absolute;left:0;text-align:left;margin-left:15.75pt;margin-top:-332.05pt;width:159.7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" filled="f" strokecolor="#4a66ac [3204]" strokeweight="6pt">
                      <v:textbox>
                        <w:txbxContent>
                          <w:sdt>
                            <w:sdtPr>
                              <w:rPr>
                                <w:color w:val="242852" w:themeColor="text2"/>
                              </w:rPr>
                              <w:id w:val="-1333751629"/>
                              <w:showingPlcHdr/>
                              <w:picture/>
                            </w:sdtPr>
                            <w:sdtEndPr/>
                            <w:sdtContent>
                              <w:p w14:paraId="0B32D68A" w14:textId="51A45D70" w:rsidR="00713164" w:rsidRPr="00713164" w:rsidRDefault="00194A16" w:rsidP="00713164">
                                <w:pPr>
                                  <w:jc w:val="center"/>
                                  <w:rPr>
                                    <w:color w:val="242852" w:themeColor="text2"/>
                                  </w:rPr>
                                </w:pPr>
                                <w:r>
                                  <w:rPr>
                                    <w:noProof/>
                                    <w:sz w:val="160"/>
                                    <w:szCs w:val="180"/>
                                  </w:rPr>
                                  <w:drawing>
                                    <wp:inline distT="0" distB="0" distL="0" distR="0" wp14:anchorId="1BDA0902" wp14:editId="1A98591E">
                                      <wp:extent cx="1695450" cy="1695450"/>
                                      <wp:effectExtent l="0" t="0" r="0" b="0"/>
                                      <wp:docPr id="1652099003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52099003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95450" cy="1695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 w:rsidR="00014A9F">
              <w:rPr>
                <w:sz w:val="32"/>
                <w:szCs w:val="32"/>
              </w:rPr>
              <w:t xml:space="preserve">PGCE </w:t>
            </w:r>
            <w:sdt>
              <w:sdtPr>
                <w:rPr>
                  <w:sz w:val="32"/>
                  <w:szCs w:val="32"/>
                </w:rPr>
                <w:id w:val="-2077883433"/>
                <w:placeholder>
                  <w:docPart w:val="FD7A07C2CEB54FA48C620A363F9C1B76"/>
                </w:placeholder>
                <w:showingPlcHdr/>
                <w:text/>
              </w:sdtPr>
              <w:sdtEndPr/>
              <w:sdtContent>
                <w:r w:rsidR="00B77FAF">
                  <w:rPr>
                    <w:rStyle w:val="PlaceholderText"/>
                    <w:sz w:val="32"/>
                    <w:szCs w:val="32"/>
                  </w:rPr>
                  <w:t>Enter Primary or subject</w:t>
                </w:r>
              </w:sdtContent>
            </w:sdt>
          </w:p>
          <w:p w14:paraId="7D166169" w14:textId="74D20E33" w:rsidR="006D409C" w:rsidRPr="00DB6E48" w:rsidRDefault="006D409C" w:rsidP="00C075B4">
            <w:pPr>
              <w:pStyle w:val="Subtitle"/>
              <w:jc w:val="left"/>
              <w:rPr>
                <w:rFonts w:asciiTheme="majorHAnsi" w:eastAsiaTheme="majorEastAsia" w:hAnsiTheme="majorHAnsi" w:cstheme="majorBidi"/>
                <w:b/>
                <w:bCs/>
                <w:caps/>
                <w:spacing w:val="0"/>
                <w:w w:val="100"/>
                <w:sz w:val="26"/>
                <w:szCs w:val="26"/>
              </w:rPr>
            </w:pPr>
          </w:p>
          <w:p w14:paraId="778D67A7" w14:textId="7459008D" w:rsidR="008103A7" w:rsidRDefault="00713164" w:rsidP="008103A7">
            <w:pPr>
              <w:pStyle w:val="Heading2"/>
            </w:pPr>
            <w:r>
              <w:t>Personal Information</w:t>
            </w:r>
          </w:p>
          <w:p w14:paraId="5D1B4415" w14:textId="14452A94" w:rsidR="00713164" w:rsidRDefault="00713164" w:rsidP="00A75FCE">
            <w:pPr>
              <w:pStyle w:val="ProfileText"/>
            </w:pPr>
            <w:r>
              <w:t>Address:</w:t>
            </w:r>
            <w:r w:rsidR="008103A7">
              <w:t xml:space="preserve"> </w:t>
            </w:r>
            <w:sdt>
              <w:sdtPr>
                <w:id w:val="1660045499"/>
                <w:placeholder>
                  <w:docPart w:val="1AAAADA0D0F94545A6DFE6F69E52A9E0"/>
                </w:placeholder>
                <w:showingPlcHdr/>
                <w:text/>
              </w:sdtPr>
              <w:sdtEndPr/>
              <w:sdtContent>
                <w:r w:rsidR="008103A7" w:rsidRPr="0063188B">
                  <w:rPr>
                    <w:rStyle w:val="PlaceholderText"/>
                    <w:sz w:val="18"/>
                    <w:szCs w:val="20"/>
                  </w:rPr>
                  <w:t xml:space="preserve">Click or tap here to enter </w:t>
                </w:r>
                <w:r w:rsidR="0063188B" w:rsidRPr="0063188B">
                  <w:rPr>
                    <w:rStyle w:val="PlaceholderText"/>
                    <w:sz w:val="18"/>
                    <w:szCs w:val="20"/>
                  </w:rPr>
                  <w:t>address</w:t>
                </w:r>
                <w:r w:rsidR="008103A7" w:rsidRPr="0063188B">
                  <w:rPr>
                    <w:rStyle w:val="PlaceholderText"/>
                    <w:sz w:val="18"/>
                    <w:szCs w:val="20"/>
                  </w:rPr>
                  <w:t>.</w:t>
                </w:r>
              </w:sdtContent>
            </w:sdt>
          </w:p>
          <w:p w14:paraId="0EE05C7E" w14:textId="6CB10523" w:rsidR="00713164" w:rsidRDefault="00713164" w:rsidP="00A75FCE">
            <w:pPr>
              <w:pStyle w:val="ProfileText"/>
            </w:pPr>
          </w:p>
          <w:p w14:paraId="3B2397E4" w14:textId="77777777" w:rsidR="006D409C" w:rsidRDefault="006D409C" w:rsidP="005D47DE"/>
          <w:p w14:paraId="5F86E8CF" w14:textId="20D278AC" w:rsidR="006D409C" w:rsidRDefault="00165452" w:rsidP="005D47DE">
            <w:pPr>
              <w:pStyle w:val="Heading2"/>
            </w:pPr>
            <w:r w:rsidRPr="00DB6E48">
              <w:t>CONTACT</w:t>
            </w:r>
          </w:p>
          <w:p w14:paraId="559E2504" w14:textId="3D743C67" w:rsidR="006D409C" w:rsidRDefault="00165452" w:rsidP="00A75FCE">
            <w:pPr>
              <w:pStyle w:val="Contactdetails"/>
            </w:pPr>
            <w:r w:rsidRPr="004D3011">
              <w:rPr>
                <w:lang w:val="en-GB" w:bidi="en-GB"/>
              </w:rPr>
              <w:t>PHONE NUMBER:</w:t>
            </w:r>
          </w:p>
          <w:sdt>
            <w:sdtPr>
              <w:id w:val="-1472207294"/>
              <w:placeholder>
                <w:docPart w:val="360F261A42A9454A8EA01A11887EA62A"/>
              </w:placeholder>
              <w:showingPlcHdr/>
              <w:text/>
            </w:sdtPr>
            <w:sdtEndPr/>
            <w:sdtContent>
              <w:p w14:paraId="02DC6AAE" w14:textId="59A5C320" w:rsidR="006D409C" w:rsidRDefault="00FD68C0" w:rsidP="00A75FCE">
                <w:pPr>
                  <w:pStyle w:val="Contactdetails"/>
                </w:pPr>
                <w:r w:rsidRPr="001521B0">
                  <w:rPr>
                    <w:rStyle w:val="PlaceholderText"/>
                    <w:sz w:val="18"/>
                    <w:szCs w:val="20"/>
                  </w:rPr>
                  <w:t xml:space="preserve">Click or tap here to enter </w:t>
                </w:r>
                <w:r w:rsidR="001521B0" w:rsidRPr="001521B0">
                  <w:rPr>
                    <w:rStyle w:val="PlaceholderText"/>
                    <w:sz w:val="18"/>
                    <w:szCs w:val="20"/>
                  </w:rPr>
                  <w:t>number</w:t>
                </w:r>
                <w:r w:rsidRPr="001521B0">
                  <w:rPr>
                    <w:rStyle w:val="PlaceholderText"/>
                    <w:sz w:val="18"/>
                    <w:szCs w:val="20"/>
                  </w:rPr>
                  <w:t>.</w:t>
                </w:r>
              </w:p>
            </w:sdtContent>
          </w:sdt>
          <w:p w14:paraId="1C0AD1B7" w14:textId="77777777" w:rsidR="00FD68C0" w:rsidRPr="004D3011" w:rsidRDefault="00FD68C0" w:rsidP="00A75FCE">
            <w:pPr>
              <w:pStyle w:val="Contactdetails"/>
            </w:pPr>
          </w:p>
          <w:p w14:paraId="5CF55952" w14:textId="0E81AB99" w:rsidR="006D409C" w:rsidRPr="00713164" w:rsidRDefault="00713164" w:rsidP="00A75FCE">
            <w:pPr>
              <w:pStyle w:val="Contactdetails"/>
              <w:rPr>
                <w:lang w:val="en-GB" w:bidi="en-GB"/>
              </w:rPr>
            </w:pPr>
            <w:r w:rsidRPr="00713164">
              <w:rPr>
                <w:lang w:val="en-GB" w:bidi="en-GB"/>
              </w:rPr>
              <w:t>HOME PHONE NUMBER:</w:t>
            </w:r>
          </w:p>
          <w:sdt>
            <w:sdtPr>
              <w:id w:val="-257676617"/>
              <w:placeholder>
                <w:docPart w:val="BBD81C007D8E46D99BC1CF72309F5417"/>
              </w:placeholder>
              <w:showingPlcHdr/>
              <w:text/>
            </w:sdtPr>
            <w:sdtEndPr/>
            <w:sdtContent>
              <w:p w14:paraId="4B707CE7" w14:textId="794CB0F0" w:rsidR="006D409C" w:rsidRDefault="00350CB5" w:rsidP="00A75FCE">
                <w:pPr>
                  <w:pStyle w:val="Contactdetails"/>
                </w:pPr>
                <w:r w:rsidRPr="00232CFA">
                  <w:rPr>
                    <w:rStyle w:val="PlaceholderText"/>
                    <w:sz w:val="18"/>
                    <w:szCs w:val="20"/>
                  </w:rPr>
                  <w:t xml:space="preserve">Click or tap here to enter </w:t>
                </w:r>
                <w:r w:rsidR="00232CFA">
                  <w:rPr>
                    <w:rStyle w:val="PlaceholderText"/>
                    <w:sz w:val="18"/>
                    <w:szCs w:val="20"/>
                  </w:rPr>
                  <w:t>number</w:t>
                </w:r>
                <w:r w:rsidRPr="00232CFA">
                  <w:rPr>
                    <w:rStyle w:val="PlaceholderText"/>
                    <w:sz w:val="18"/>
                    <w:szCs w:val="20"/>
                  </w:rPr>
                  <w:t>.</w:t>
                </w:r>
              </w:p>
            </w:sdtContent>
          </w:sdt>
          <w:p w14:paraId="357479CB" w14:textId="77777777" w:rsidR="006D409C" w:rsidRDefault="006D409C" w:rsidP="005D47DE"/>
          <w:sdt>
            <w:sdtPr>
              <w:id w:val="-240260293"/>
              <w:placeholder>
                <w:docPart w:val="D56FD69AFBBE419EBFDF5D597A1BDE7D"/>
              </w:placeholder>
              <w:temporary/>
              <w:showingPlcHdr/>
              <w15:appearance w15:val="hidden"/>
            </w:sdtPr>
            <w:sdtEndPr/>
            <w:sdtContent>
              <w:p w14:paraId="50712C59" w14:textId="77777777" w:rsidR="006D409C" w:rsidRDefault="006D409C" w:rsidP="00A75FCE">
                <w:pPr>
                  <w:pStyle w:val="Contactdetails"/>
                </w:pPr>
                <w:r w:rsidRPr="004D3011">
                  <w:rPr>
                    <w:lang w:val="en-GB" w:bidi="en-GB"/>
                  </w:rPr>
                  <w:t>EMAIL ADDRESS:</w:t>
                </w:r>
              </w:p>
            </w:sdtContent>
          </w:sdt>
          <w:p w14:paraId="20BF36BD" w14:textId="77777777" w:rsidR="006D409C" w:rsidRDefault="00B04508" w:rsidP="005D47DE">
            <w:sdt>
              <w:sdtPr>
                <w:id w:val="-1223903890"/>
                <w:placeholder>
                  <w:docPart w:val="C62A6AB404484DA592410876B0B6560E"/>
                </w:placeholder>
                <w:temporary/>
                <w:showingPlcHdr/>
                <w15:appearance w15:val="hidden"/>
              </w:sdtPr>
              <w:sdtEndPr/>
              <w:sdtContent>
                <w:hyperlink r:id="rId12" w:history="1">
                  <w:r w:rsidR="006D409C" w:rsidRPr="00C10B2A">
                    <w:rPr>
                      <w:rStyle w:val="Hyperlink"/>
                      <w:lang w:val="en-GB" w:bidi="en-GB"/>
                    </w:rPr>
                    <w:t>someone@example.com</w:t>
                  </w:r>
                </w:hyperlink>
              </w:sdtContent>
            </w:sdt>
          </w:p>
        </w:tc>
        <w:tc>
          <w:tcPr>
            <w:tcW w:w="504" w:type="dxa"/>
            <w:shd w:val="clear" w:color="auto" w:fill="234F77" w:themeFill="accent2" w:themeFillShade="80"/>
          </w:tcPr>
          <w:p w14:paraId="62A3B36B" w14:textId="77777777"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619" w:type="dxa"/>
            <w:shd w:val="clear" w:color="auto" w:fill="234F77" w:themeFill="accent2" w:themeFillShade="80"/>
            <w:vAlign w:val="center"/>
          </w:tcPr>
          <w:p w14:paraId="3D270A01" w14:textId="29969641" w:rsidR="006D409C" w:rsidRDefault="00341A41" w:rsidP="00776643">
            <w:pPr>
              <w:pStyle w:val="Heading1"/>
              <w:rPr>
                <w:b/>
              </w:rPr>
            </w:pPr>
            <w:r>
              <w:t>Teaching related work experience</w:t>
            </w:r>
          </w:p>
        </w:tc>
      </w:tr>
      <w:tr w:rsidR="006D409C" w14:paraId="3B8C4BC4" w14:textId="77777777" w:rsidTr="00F74433">
        <w:trPr>
          <w:trHeight w:val="4788"/>
        </w:trPr>
        <w:tc>
          <w:tcPr>
            <w:tcW w:w="4421" w:type="dxa"/>
            <w:vMerge/>
            <w:vAlign w:val="bottom"/>
          </w:tcPr>
          <w:p w14:paraId="2943B1A6" w14:textId="77777777"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504" w:type="dxa"/>
            <w:tcMar>
              <w:left w:w="0" w:type="dxa"/>
              <w:right w:w="0" w:type="dxa"/>
            </w:tcMar>
          </w:tcPr>
          <w:p w14:paraId="2503038D" w14:textId="77777777" w:rsidR="006D409C" w:rsidRDefault="00F56513" w:rsidP="00776643">
            <w:pPr>
              <w:tabs>
                <w:tab w:val="left" w:pos="990"/>
              </w:tabs>
            </w:pPr>
            <w:r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163A0220" wp14:editId="4A703EF2">
                      <wp:extent cx="227812" cy="311173"/>
                      <wp:effectExtent l="0" t="3810" r="0" b="0"/>
                      <wp:docPr id="6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77CF77" w14:textId="77777777"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242852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3A0220" id="_x0000_s1029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" adj="-11796480,,5400" path="m2426,347348c2024,270140,402,77580,,372l346895,,2426,347348xe" fillcolor="#374c80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6977CF77" w14:textId="77777777" w:rsidR="00F56513" w:rsidRPr="00AF4EA4" w:rsidRDefault="00F56513" w:rsidP="00F56513">
                            <w:pPr>
                              <w:jc w:val="center"/>
                              <w:rPr>
                                <w:color w:val="242852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9" w:type="dxa"/>
          </w:tcPr>
          <w:p w14:paraId="1121815D" w14:textId="77777777" w:rsidR="00341A41" w:rsidRDefault="00341A41" w:rsidP="00776643">
            <w:pPr>
              <w:rPr>
                <w:b/>
              </w:rPr>
            </w:pPr>
          </w:p>
          <w:p w14:paraId="7FABEE51" w14:textId="2CF0134F" w:rsidR="006D409C" w:rsidRDefault="00B04508" w:rsidP="00776643">
            <w:pPr>
              <w:rPr>
                <w:bCs/>
              </w:rPr>
            </w:pPr>
            <w:sdt>
              <w:sdtPr>
                <w:rPr>
                  <w:b/>
                </w:rPr>
                <w:id w:val="-1315797015"/>
                <w:placeholder>
                  <w:docPart w:val="FB9BCE24D1484BFE95235D315AB1060E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036450">
                  <w:rPr>
                    <w:b/>
                    <w:lang w:val="en-GB" w:bidi="en-GB"/>
                  </w:rPr>
                  <w:t>[Company name]</w:t>
                </w:r>
              </w:sdtContent>
            </w:sdt>
            <w:r w:rsidR="006D409C" w:rsidRPr="00036450">
              <w:rPr>
                <w:lang w:val="en-GB" w:bidi="en-GB"/>
              </w:rPr>
              <w:t xml:space="preserve">  </w:t>
            </w:r>
            <w:sdt>
              <w:sdtPr>
                <w:rPr>
                  <w:b/>
                </w:rPr>
                <w:id w:val="-1167319978"/>
                <w:placeholder>
                  <w:docPart w:val="E6A229CF0D124E1DBA974B99ADBBBDE3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  <w:bCs/>
                </w:rPr>
              </w:sdtEndPr>
              <w:sdtContent>
                <w:r w:rsidR="006D409C" w:rsidRPr="00036450">
                  <w:rPr>
                    <w:b/>
                    <w:lang w:val="en-GB" w:bidi="en-GB"/>
                  </w:rPr>
                  <w:t>[Job title]</w:t>
                </w:r>
              </w:sdtContent>
            </w:sdt>
          </w:p>
          <w:p w14:paraId="01E29F2D" w14:textId="77777777" w:rsidR="006D409C" w:rsidRDefault="00B04508" w:rsidP="00776643">
            <w:sdt>
              <w:sdtPr>
                <w:id w:val="157580464"/>
                <w:placeholder>
                  <w:docPart w:val="4CC52461D89E4AAD86A7DB7110FA2B9C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036450">
                  <w:rPr>
                    <w:lang w:val="en-GB" w:bidi="en-GB"/>
                  </w:rPr>
                  <w:t>[Dates from]</w:t>
                </w:r>
              </w:sdtContent>
            </w:sdt>
            <w:r w:rsidR="006D409C" w:rsidRPr="00036450">
              <w:rPr>
                <w:lang w:val="en-GB" w:bidi="en-GB"/>
              </w:rPr>
              <w:t>-</w:t>
            </w:r>
            <w:sdt>
              <w:sdtPr>
                <w:id w:val="-1101104884"/>
                <w:placeholder>
                  <w:docPart w:val="3AD78B3737EF4E9D885AC746F4448885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036450">
                  <w:rPr>
                    <w:lang w:val="en-GB" w:bidi="en-GB"/>
                  </w:rPr>
                  <w:t>[to]</w:t>
                </w:r>
              </w:sdtContent>
            </w:sdt>
          </w:p>
          <w:sdt>
            <w:sdtPr>
              <w:id w:val="698288849"/>
              <w:placeholder>
                <w:docPart w:val="37C5E10DB3FF4CDABD6E59E067913F6B"/>
              </w:placeholder>
              <w:showingPlcHdr/>
              <w:text/>
            </w:sdtPr>
            <w:sdtEndPr/>
            <w:sdtContent>
              <w:p w14:paraId="65D35EEF" w14:textId="7A318AB2" w:rsidR="00033413" w:rsidRPr="00036450" w:rsidRDefault="00B55FAD" w:rsidP="00776643">
                <w:fldSimple w:instr=" COMMENTS  &quot;[Describe the main activities and responsibilities of the role]&quot; \* FirstCap  \* MERGEFORMAT ">
                  <w:r w:rsidR="00033413">
                    <w:t>[Describe the main activities and responsibilities of the role]</w:t>
                  </w:r>
                </w:fldSimple>
              </w:p>
            </w:sdtContent>
          </w:sdt>
          <w:p w14:paraId="40A78511" w14:textId="77777777" w:rsidR="006D409C" w:rsidRDefault="006D409C" w:rsidP="00776643"/>
          <w:p w14:paraId="75A8B3B7" w14:textId="77777777" w:rsidR="006D409C" w:rsidRPr="004D3011" w:rsidRDefault="00B04508" w:rsidP="00776643">
            <w:pPr>
              <w:rPr>
                <w:bCs/>
              </w:rPr>
            </w:pPr>
            <w:sdt>
              <w:sdtPr>
                <w:rPr>
                  <w:b/>
                </w:rPr>
                <w:id w:val="1349680342"/>
                <w:placeholder>
                  <w:docPart w:val="56ABC36D848F4FE5956E00AE6C654C5B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b/>
                    <w:lang w:val="en-GB" w:bidi="en-GB"/>
                  </w:rPr>
                  <w:t>[Company name]</w:t>
                </w:r>
              </w:sdtContent>
            </w:sdt>
            <w:r w:rsidR="006D409C" w:rsidRPr="004D3011">
              <w:rPr>
                <w:lang w:val="en-GB" w:bidi="en-GB"/>
              </w:rPr>
              <w:t xml:space="preserve"> </w:t>
            </w:r>
            <w:sdt>
              <w:sdtPr>
                <w:rPr>
                  <w:b/>
                </w:rPr>
                <w:id w:val="1901015838"/>
                <w:placeholder>
                  <w:docPart w:val="F5F6222D356F47F3BFE2616360D5DFD9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  <w:bCs/>
                </w:rPr>
              </w:sdtEndPr>
              <w:sdtContent>
                <w:r w:rsidR="006D409C" w:rsidRPr="004D3011">
                  <w:rPr>
                    <w:b/>
                    <w:lang w:val="en-GB" w:bidi="en-GB"/>
                  </w:rPr>
                  <w:t>[Job title]</w:t>
                </w:r>
              </w:sdtContent>
            </w:sdt>
          </w:p>
          <w:p w14:paraId="0344B67D" w14:textId="77777777" w:rsidR="00341A41" w:rsidRDefault="00B04508" w:rsidP="00776643">
            <w:sdt>
              <w:sdtPr>
                <w:id w:val="1427539568"/>
                <w:placeholder>
                  <w:docPart w:val="D85E42C3569549CB84A306B0CFA8911C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lang w:val="en-GB" w:bidi="en-GB"/>
                  </w:rPr>
                  <w:t>[Dates from]</w:t>
                </w:r>
              </w:sdtContent>
            </w:sdt>
            <w:r w:rsidR="006D409C" w:rsidRPr="004D3011">
              <w:rPr>
                <w:lang w:val="en-GB" w:bidi="en-GB"/>
              </w:rPr>
              <w:t>-</w:t>
            </w:r>
            <w:sdt>
              <w:sdtPr>
                <w:id w:val="-1046213544"/>
                <w:placeholder>
                  <w:docPart w:val="F085DA79941A45A982CD2CA14B18B5D7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lang w:val="en-GB" w:bidi="en-GB"/>
                  </w:rPr>
                  <w:t>[to]</w:t>
                </w:r>
              </w:sdtContent>
            </w:sdt>
          </w:p>
          <w:sdt>
            <w:sdtPr>
              <w:id w:val="-1927648680"/>
              <w:placeholder>
                <w:docPart w:val="B24CC7D400124126AD99D8FB062B6F55"/>
              </w:placeholder>
              <w:showingPlcHdr/>
              <w:text/>
            </w:sdtPr>
            <w:sdtEndPr/>
            <w:sdtContent>
              <w:p w14:paraId="5565924A" w14:textId="0C29D831" w:rsidR="00033413" w:rsidRDefault="00B55FAD" w:rsidP="00776643">
                <w:fldSimple w:instr=" COMMENTS  &quot;[Describe the main activities and responsibiities of the role]&quot; \* FirstCap  \* MERGEFORMAT ">
                  <w:r w:rsidR="00033413">
                    <w:t>[Describe the main activities and responsibilities of the role]</w:t>
                  </w:r>
                </w:fldSimple>
              </w:p>
            </w:sdtContent>
          </w:sdt>
          <w:p w14:paraId="68A7E57F" w14:textId="77777777" w:rsidR="006D409C" w:rsidRDefault="006D409C" w:rsidP="00776643"/>
          <w:p w14:paraId="0C1C24AA" w14:textId="77777777" w:rsidR="006D409C" w:rsidRPr="004D3011" w:rsidRDefault="00B04508" w:rsidP="00776643">
            <w:pPr>
              <w:rPr>
                <w:bCs/>
              </w:rPr>
            </w:pPr>
            <w:sdt>
              <w:sdtPr>
                <w:rPr>
                  <w:b/>
                </w:rPr>
                <w:id w:val="1676228846"/>
                <w:placeholder>
                  <w:docPart w:val="FA3F65C029B645CD8A216F6CF91C7FFD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b/>
                    <w:lang w:val="en-GB" w:bidi="en-GB"/>
                  </w:rPr>
                  <w:t>[Company name]</w:t>
                </w:r>
              </w:sdtContent>
            </w:sdt>
            <w:r w:rsidR="006D409C" w:rsidRPr="004D3011">
              <w:rPr>
                <w:lang w:val="en-GB" w:bidi="en-GB"/>
              </w:rPr>
              <w:t xml:space="preserve"> </w:t>
            </w:r>
            <w:sdt>
              <w:sdtPr>
                <w:rPr>
                  <w:b/>
                </w:rPr>
                <w:id w:val="1107463904"/>
                <w:placeholder>
                  <w:docPart w:val="F8D41AECD5714B79850DCB8F6125D614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  <w:bCs/>
                </w:rPr>
              </w:sdtEndPr>
              <w:sdtContent>
                <w:r w:rsidR="006D409C" w:rsidRPr="004D3011">
                  <w:rPr>
                    <w:b/>
                    <w:lang w:val="en-GB" w:bidi="en-GB"/>
                  </w:rPr>
                  <w:t>[Job title]</w:t>
                </w:r>
              </w:sdtContent>
            </w:sdt>
          </w:p>
          <w:p w14:paraId="2EB733F9" w14:textId="77777777" w:rsidR="006D409C" w:rsidRDefault="00B04508" w:rsidP="00776643">
            <w:sdt>
              <w:sdtPr>
                <w:id w:val="-1949918139"/>
                <w:placeholder>
                  <w:docPart w:val="4B1DC59654424E1597B8771B5C06BDA5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lang w:val="en-GB" w:bidi="en-GB"/>
                  </w:rPr>
                  <w:t>[Dates from]</w:t>
                </w:r>
              </w:sdtContent>
            </w:sdt>
            <w:r w:rsidR="006D409C" w:rsidRPr="004D3011">
              <w:rPr>
                <w:lang w:val="en-GB" w:bidi="en-GB"/>
              </w:rPr>
              <w:t>-</w:t>
            </w:r>
            <w:sdt>
              <w:sdtPr>
                <w:id w:val="1482970291"/>
                <w:placeholder>
                  <w:docPart w:val="EA31D544AF294CE9BF08F9585CBC14F2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lang w:val="en-GB" w:bidi="en-GB"/>
                  </w:rPr>
                  <w:t>[to]</w:t>
                </w:r>
              </w:sdtContent>
            </w:sdt>
          </w:p>
          <w:sdt>
            <w:sdtPr>
              <w:id w:val="-1817182608"/>
              <w:placeholder>
                <w:docPart w:val="7658A3B4DAC64879AA77A92AFAA658C8"/>
              </w:placeholder>
              <w:showingPlcHdr/>
              <w:text/>
            </w:sdtPr>
            <w:sdtEndPr/>
            <w:sdtContent>
              <w:p w14:paraId="04C1478E" w14:textId="377ED354" w:rsidR="00033413" w:rsidRPr="004D3011" w:rsidRDefault="00B55FAD" w:rsidP="00776643">
                <w:fldSimple w:instr=" COMMENTS  &quot;[Describe the main activities and responsibilities of the role]&quot; \* FirstCap  \* MERGEFORMAT ">
                  <w:r w:rsidR="00033413">
                    <w:t>[Describe the main activities and responsibilities of the role]</w:t>
                  </w:r>
                </w:fldSimple>
              </w:p>
            </w:sdtContent>
          </w:sdt>
          <w:p w14:paraId="67F4DA55" w14:textId="1FF52358" w:rsidR="006D409C" w:rsidRDefault="006D409C" w:rsidP="00776643"/>
          <w:p w14:paraId="3768EDE2" w14:textId="77777777" w:rsidR="006D409C" w:rsidRPr="004D3011" w:rsidRDefault="00B04508" w:rsidP="005D47DE">
            <w:pPr>
              <w:rPr>
                <w:bCs/>
              </w:rPr>
            </w:pPr>
            <w:sdt>
              <w:sdtPr>
                <w:rPr>
                  <w:b/>
                </w:rPr>
                <w:id w:val="-2042346280"/>
                <w:placeholder>
                  <w:docPart w:val="92B7F36A2B28488BB5C37D0188F3F89B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b/>
                    <w:lang w:val="en-GB" w:bidi="en-GB"/>
                  </w:rPr>
                  <w:t>[Company name]</w:t>
                </w:r>
              </w:sdtContent>
            </w:sdt>
            <w:r w:rsidR="006D409C" w:rsidRPr="004D3011">
              <w:rPr>
                <w:lang w:val="en-GB" w:bidi="en-GB"/>
              </w:rPr>
              <w:t xml:space="preserve"> </w:t>
            </w:r>
            <w:sdt>
              <w:sdtPr>
                <w:rPr>
                  <w:b/>
                </w:rPr>
                <w:id w:val="1917971475"/>
                <w:placeholder>
                  <w:docPart w:val="B7CAAB4423484F1E84241BB7AD4C4703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  <w:bCs/>
                </w:rPr>
              </w:sdtEndPr>
              <w:sdtContent>
                <w:r w:rsidR="006D409C" w:rsidRPr="004D3011">
                  <w:rPr>
                    <w:b/>
                    <w:lang w:val="en-GB" w:bidi="en-GB"/>
                  </w:rPr>
                  <w:t>[Job title]</w:t>
                </w:r>
              </w:sdtContent>
            </w:sdt>
          </w:p>
          <w:p w14:paraId="4F7ACC5F" w14:textId="77777777" w:rsidR="006D409C" w:rsidRDefault="00B04508" w:rsidP="005D47DE">
            <w:sdt>
              <w:sdtPr>
                <w:id w:val="-284509808"/>
                <w:placeholder>
                  <w:docPart w:val="810F6AAA2ACC460592A638B2B2E2D502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lang w:val="en-GB" w:bidi="en-GB"/>
                  </w:rPr>
                  <w:t>[Dates from]</w:t>
                </w:r>
              </w:sdtContent>
            </w:sdt>
            <w:r w:rsidR="006D409C" w:rsidRPr="004D3011">
              <w:rPr>
                <w:lang w:val="en-GB" w:bidi="en-GB"/>
              </w:rPr>
              <w:t>–</w:t>
            </w:r>
            <w:sdt>
              <w:sdtPr>
                <w:id w:val="937493861"/>
                <w:placeholder>
                  <w:docPart w:val="6473C9ABB8884955B7C90452A30284D0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4D3011">
                  <w:rPr>
                    <w:lang w:val="en-GB" w:bidi="en-GB"/>
                  </w:rPr>
                  <w:t>[To]</w:t>
                </w:r>
              </w:sdtContent>
            </w:sdt>
          </w:p>
          <w:sdt>
            <w:sdtPr>
              <w:id w:val="-173801066"/>
              <w:placeholder>
                <w:docPart w:val="C2014F83778F4A67AC8EE8F29A2BBADE"/>
              </w:placeholder>
              <w:showingPlcHdr/>
              <w:text/>
            </w:sdtPr>
            <w:sdtEndPr/>
            <w:sdtContent>
              <w:p w14:paraId="594A8723" w14:textId="6C1C97B6" w:rsidR="00033413" w:rsidRPr="004D3011" w:rsidRDefault="00B55FAD" w:rsidP="005D47DE">
                <w:fldSimple w:instr=" COMMENTS  &quot;[Describe the main activities and responsibilities of the role]&quot; \* FirstCap  \* MERGEFORMAT ">
                  <w:r w:rsidR="00033413">
                    <w:t>[Describe the main activities and responsibilities of the role]</w:t>
                  </w:r>
                </w:fldSimple>
              </w:p>
            </w:sdtContent>
          </w:sdt>
          <w:p w14:paraId="10B31E6F" w14:textId="03A7E5AF" w:rsidR="00341A41" w:rsidRDefault="00341A41" w:rsidP="00341A41"/>
          <w:p w14:paraId="34FF271D" w14:textId="0D61F458" w:rsidR="006D409C" w:rsidRDefault="006D409C" w:rsidP="005D47DE"/>
        </w:tc>
      </w:tr>
      <w:tr w:rsidR="006D409C" w14:paraId="7DD8765B" w14:textId="77777777" w:rsidTr="00F74433">
        <w:trPr>
          <w:trHeight w:val="1282"/>
        </w:trPr>
        <w:tc>
          <w:tcPr>
            <w:tcW w:w="4421" w:type="dxa"/>
            <w:vMerge/>
            <w:vAlign w:val="bottom"/>
          </w:tcPr>
          <w:p w14:paraId="10437BF1" w14:textId="77777777"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504" w:type="dxa"/>
            <w:shd w:val="clear" w:color="auto" w:fill="234F77" w:themeFill="accent2" w:themeFillShade="80"/>
          </w:tcPr>
          <w:p w14:paraId="07F688F2" w14:textId="77777777"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619" w:type="dxa"/>
            <w:shd w:val="clear" w:color="auto" w:fill="234F77" w:themeFill="accent2" w:themeFillShade="80"/>
            <w:vAlign w:val="center"/>
          </w:tcPr>
          <w:p w14:paraId="17F06ED4" w14:textId="5F1712E5" w:rsidR="006D409C" w:rsidRDefault="00341A41" w:rsidP="00776643">
            <w:pPr>
              <w:pStyle w:val="Heading1"/>
              <w:rPr>
                <w:b/>
              </w:rPr>
            </w:pPr>
            <w:r>
              <w:t>personal skills and competences</w:t>
            </w:r>
          </w:p>
        </w:tc>
      </w:tr>
      <w:tr w:rsidR="006D409C" w14:paraId="777CD511" w14:textId="77777777" w:rsidTr="00F74433">
        <w:trPr>
          <w:trHeight w:val="2160"/>
        </w:trPr>
        <w:tc>
          <w:tcPr>
            <w:tcW w:w="4421" w:type="dxa"/>
            <w:vMerge/>
            <w:vAlign w:val="bottom"/>
          </w:tcPr>
          <w:p w14:paraId="74417BDD" w14:textId="77777777"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504" w:type="dxa"/>
            <w:tcMar>
              <w:left w:w="0" w:type="dxa"/>
              <w:right w:w="0" w:type="dxa"/>
            </w:tcMar>
          </w:tcPr>
          <w:p w14:paraId="0F39C267" w14:textId="77777777" w:rsidR="006D409C" w:rsidRDefault="00F56513" w:rsidP="00776643">
            <w:pPr>
              <w:tabs>
                <w:tab w:val="left" w:pos="990"/>
              </w:tabs>
            </w:pPr>
            <w:r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F2BA207" wp14:editId="57F3D7C2">
                      <wp:extent cx="227812" cy="311173"/>
                      <wp:effectExtent l="0" t="3810" r="0" b="0"/>
                      <wp:docPr id="5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77B17" w14:textId="77777777"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242852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2BA207" id="_x0000_s1030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" adj="-11796480,,5400" path="m2426,347348c2024,270140,402,77580,,372l346895,,2426,347348xe" fillcolor="#374c80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3CE77B17" w14:textId="77777777" w:rsidR="00F56513" w:rsidRPr="00AF4EA4" w:rsidRDefault="00F56513" w:rsidP="00F56513">
                            <w:pPr>
                              <w:jc w:val="center"/>
                              <w:rPr>
                                <w:color w:val="242852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9" w:type="dxa"/>
          </w:tcPr>
          <w:p w14:paraId="39957BD5" w14:textId="77777777" w:rsidR="006D1496" w:rsidRDefault="006D1496" w:rsidP="006D1496">
            <w:pPr>
              <w:rPr>
                <w:b/>
              </w:rPr>
            </w:pPr>
          </w:p>
          <w:p w14:paraId="255EF8C0" w14:textId="6C712266" w:rsidR="006D1496" w:rsidRDefault="006D1496" w:rsidP="006D1496">
            <w:pPr>
              <w:rPr>
                <w:b/>
              </w:rPr>
            </w:pPr>
            <w:r>
              <w:rPr>
                <w:b/>
              </w:rPr>
              <w:t>Communication</w:t>
            </w:r>
            <w:r w:rsidR="00F004AC">
              <w:rPr>
                <w:b/>
              </w:rPr>
              <w:t xml:space="preserve"> and social</w:t>
            </w:r>
            <w:r>
              <w:rPr>
                <w:b/>
              </w:rPr>
              <w:t xml:space="preserve"> skills</w:t>
            </w:r>
          </w:p>
          <w:sdt>
            <w:sdtPr>
              <w:rPr>
                <w:bCs/>
              </w:rPr>
              <w:id w:val="138771760"/>
              <w:placeholder>
                <w:docPart w:val="40129C2A265F415188E1E516D0EFEF19"/>
              </w:placeholder>
              <w:showingPlcHdr/>
              <w:text/>
            </w:sdtPr>
            <w:sdtEndPr/>
            <w:sdtContent>
              <w:p w14:paraId="5B4C99E3" w14:textId="650B07A1" w:rsidR="00BA65A5" w:rsidRPr="00B77FAF" w:rsidRDefault="00BA65A5" w:rsidP="006D1496">
                <w:pPr>
                  <w:rPr>
                    <w:bCs/>
                  </w:rPr>
                </w:pPr>
                <w:r w:rsidRPr="00B77FAF">
                  <w:rPr>
                    <w:bCs/>
                  </w:rPr>
                  <w:fldChar w:fldCharType="begin"/>
                </w:r>
                <w:r w:rsidRPr="00B77FAF">
                  <w:rPr>
                    <w:bCs/>
                  </w:rPr>
                  <w:instrText xml:space="preserve"> COMMENTS  "[Please include details of your communication and social skills and how you have developed them]" \* FirstCap  \* MERGEFORMAT </w:instrText>
                </w:r>
                <w:r w:rsidRPr="00B77FAF">
                  <w:rPr>
                    <w:bCs/>
                  </w:rPr>
                  <w:fldChar w:fldCharType="separate"/>
                </w:r>
                <w:r w:rsidRPr="00B77FAF">
                  <w:rPr>
                    <w:bCs/>
                  </w:rPr>
                  <w:t>[Please include details of your communication and social skills and how you have developed them]</w:t>
                </w:r>
                <w:r w:rsidRPr="00B77FAF">
                  <w:rPr>
                    <w:bCs/>
                  </w:rPr>
                  <w:fldChar w:fldCharType="end"/>
                </w:r>
              </w:p>
            </w:sdtContent>
          </w:sdt>
          <w:p w14:paraId="20B64B69" w14:textId="77777777" w:rsidR="006D1496" w:rsidRDefault="006D1496" w:rsidP="006D1496">
            <w:pPr>
              <w:rPr>
                <w:b/>
              </w:rPr>
            </w:pPr>
          </w:p>
          <w:p w14:paraId="40CC4AC3" w14:textId="77777777" w:rsidR="006D1496" w:rsidRDefault="006D1496" w:rsidP="006D1496">
            <w:pPr>
              <w:rPr>
                <w:b/>
              </w:rPr>
            </w:pPr>
            <w:r>
              <w:rPr>
                <w:b/>
              </w:rPr>
              <w:t>Organisational skills</w:t>
            </w:r>
          </w:p>
          <w:sdt>
            <w:sdtPr>
              <w:rPr>
                <w:bCs/>
              </w:rPr>
              <w:id w:val="-858810476"/>
              <w:placeholder>
                <w:docPart w:val="C57BEE9B0640451AA463F995E586215E"/>
              </w:placeholder>
              <w:showingPlcHdr/>
              <w:text/>
            </w:sdtPr>
            <w:sdtEndPr>
              <w:rPr>
                <w:b/>
                <w:bCs w:val="0"/>
              </w:rPr>
            </w:sdtEndPr>
            <w:sdtContent>
              <w:p w14:paraId="296BE2B0" w14:textId="1DA5FB22" w:rsidR="00BA65A5" w:rsidRPr="00BA65A5" w:rsidRDefault="00BA65A5" w:rsidP="006D1496">
                <w:pPr>
                  <w:rPr>
                    <w:bCs/>
                  </w:rPr>
                </w:pPr>
                <w:r w:rsidRPr="00134224">
                  <w:rPr>
                    <w:bCs/>
                  </w:rPr>
                  <w:fldChar w:fldCharType="begin"/>
                </w:r>
                <w:r w:rsidRPr="00134224">
                  <w:rPr>
                    <w:bCs/>
                  </w:rPr>
                  <w:instrText xml:space="preserve"> COMMENTS  "[Please include details of your organisational skills and how you have developed them e.g., at work or study, in voluntary work, as part of a team, club or society]" \* FirstCap  \* MERGEFORMAT </w:instrText>
                </w:r>
                <w:r w:rsidRPr="00134224">
                  <w:rPr>
                    <w:bCs/>
                  </w:rPr>
                  <w:fldChar w:fldCharType="separate"/>
                </w:r>
                <w:r w:rsidRPr="00134224">
                  <w:rPr>
                    <w:bCs/>
                  </w:rPr>
                  <w:t>[Please include details of your organisational skills and how you have developed them e.g., at work or study, in voluntary work, as part of a team, club or society]</w:t>
                </w:r>
                <w:r w:rsidRPr="00134224">
                  <w:rPr>
                    <w:bCs/>
                  </w:rPr>
                  <w:fldChar w:fldCharType="end"/>
                </w:r>
              </w:p>
            </w:sdtContent>
          </w:sdt>
          <w:p w14:paraId="1836EA43" w14:textId="77777777" w:rsidR="00E0256F" w:rsidRDefault="00E0256F" w:rsidP="006D1496">
            <w:pPr>
              <w:rPr>
                <w:b/>
              </w:rPr>
            </w:pPr>
          </w:p>
          <w:p w14:paraId="7E745562" w14:textId="77777777" w:rsidR="006D1496" w:rsidRDefault="006D1496" w:rsidP="006D1496">
            <w:pPr>
              <w:rPr>
                <w:b/>
              </w:rPr>
            </w:pPr>
            <w:r>
              <w:rPr>
                <w:b/>
              </w:rPr>
              <w:t>Technical skills</w:t>
            </w:r>
          </w:p>
          <w:sdt>
            <w:sdtPr>
              <w:rPr>
                <w:bCs/>
              </w:rPr>
              <w:id w:val="1306358026"/>
              <w:placeholder>
                <w:docPart w:val="6598EBE1F9224D0DA6A5B7E9B0EC121E"/>
              </w:placeholder>
              <w:showingPlcHdr/>
              <w:text/>
            </w:sdtPr>
            <w:sdtEndPr>
              <w:rPr>
                <w:b/>
                <w:bCs w:val="0"/>
              </w:rPr>
            </w:sdtEndPr>
            <w:sdtContent>
              <w:p w14:paraId="5FE1897F" w14:textId="74076516" w:rsidR="00BA65A5" w:rsidRPr="00BA65A5" w:rsidRDefault="00BA65A5" w:rsidP="006D1496">
                <w:pPr>
                  <w:rPr>
                    <w:bCs/>
                  </w:rPr>
                </w:pPr>
                <w:r w:rsidRPr="00261B18">
                  <w:rPr>
                    <w:bCs/>
                  </w:rPr>
                  <w:fldChar w:fldCharType="begin"/>
                </w:r>
                <w:r w:rsidRPr="00261B18">
                  <w:rPr>
                    <w:bCs/>
                  </w:rPr>
                  <w:instrText xml:space="preserve"> COMMENTS  "[Please include details of any technical skills e.g. computer of equipment based, that you think it would be useful for your placement school to know]" \* FirstCap  \* MERGEFORMAT </w:instrText>
                </w:r>
                <w:r w:rsidRPr="00261B18">
                  <w:rPr>
                    <w:bCs/>
                  </w:rPr>
                  <w:fldChar w:fldCharType="separate"/>
                </w:r>
                <w:r w:rsidRPr="00261B18">
                  <w:rPr>
                    <w:bCs/>
                  </w:rPr>
                  <w:t>[Please include details of any technical skills e.g., computer of equipment based, that you think it would be useful for your placement school to know]</w:t>
                </w:r>
                <w:r w:rsidRPr="00261B18">
                  <w:rPr>
                    <w:bCs/>
                  </w:rPr>
                  <w:fldChar w:fldCharType="end"/>
                </w:r>
              </w:p>
            </w:sdtContent>
          </w:sdt>
          <w:p w14:paraId="7FCB4A33" w14:textId="77777777" w:rsidR="006D1496" w:rsidRDefault="006D1496" w:rsidP="006D1496">
            <w:pPr>
              <w:rPr>
                <w:b/>
              </w:rPr>
            </w:pPr>
          </w:p>
          <w:p w14:paraId="66203469" w14:textId="77777777" w:rsidR="006D1496" w:rsidRDefault="006D1496" w:rsidP="006D1496">
            <w:pPr>
              <w:rPr>
                <w:b/>
              </w:rPr>
            </w:pPr>
            <w:r>
              <w:rPr>
                <w:b/>
              </w:rPr>
              <w:t>Artistic skills</w:t>
            </w:r>
          </w:p>
          <w:sdt>
            <w:sdtPr>
              <w:rPr>
                <w:bCs/>
              </w:rPr>
              <w:id w:val="118189958"/>
              <w:placeholder>
                <w:docPart w:val="BEE89BC8880941EC97FBCF3ECD179A4B"/>
              </w:placeholder>
              <w:showingPlcHdr/>
              <w:text/>
            </w:sdtPr>
            <w:sdtEndPr/>
            <w:sdtContent>
              <w:p w14:paraId="57364C21" w14:textId="1CE4D715" w:rsidR="00707D63" w:rsidRPr="00B77FAF" w:rsidRDefault="00707D63" w:rsidP="006D1496">
                <w:pPr>
                  <w:rPr>
                    <w:bCs/>
                  </w:rPr>
                </w:pPr>
                <w:r w:rsidRPr="00134224">
                  <w:rPr>
                    <w:bCs/>
                  </w:rPr>
                  <w:fldChar w:fldCharType="begin"/>
                </w:r>
                <w:r w:rsidRPr="00134224">
                  <w:rPr>
                    <w:bCs/>
                  </w:rPr>
                  <w:instrText xml:space="preserve"> COMMENTS  "[Please include details of any artistic skills you have, e.g., writing, playing a musical instrument or drawing]" \* FirstCap  \* MERGEFORMAT </w:instrText>
                </w:r>
                <w:r w:rsidRPr="00134224">
                  <w:rPr>
                    <w:bCs/>
                  </w:rPr>
                  <w:fldChar w:fldCharType="separate"/>
                </w:r>
                <w:r w:rsidRPr="00134224">
                  <w:rPr>
                    <w:bCs/>
                  </w:rPr>
                  <w:t>[Please include details of any artistic skills you have, e.g., writing, playing a musical instrument or drawing]</w:t>
                </w:r>
                <w:r w:rsidRPr="00134224">
                  <w:rPr>
                    <w:bCs/>
                  </w:rPr>
                  <w:fldChar w:fldCharType="end"/>
                </w:r>
              </w:p>
            </w:sdtContent>
          </w:sdt>
          <w:p w14:paraId="2203168F" w14:textId="77777777" w:rsidR="006D1496" w:rsidRDefault="006D1496" w:rsidP="006D1496">
            <w:pPr>
              <w:rPr>
                <w:b/>
              </w:rPr>
            </w:pPr>
          </w:p>
          <w:p w14:paraId="446B5188" w14:textId="77777777" w:rsidR="006D1496" w:rsidRDefault="006D1496" w:rsidP="006D1496">
            <w:pPr>
              <w:rPr>
                <w:b/>
              </w:rPr>
            </w:pPr>
            <w:r>
              <w:rPr>
                <w:b/>
              </w:rPr>
              <w:t>Other skills</w:t>
            </w:r>
          </w:p>
          <w:sdt>
            <w:sdtPr>
              <w:rPr>
                <w:bCs/>
              </w:rPr>
              <w:id w:val="464328642"/>
              <w:placeholder>
                <w:docPart w:val="4C55A5BDD1E647469A367B47EAB5117A"/>
              </w:placeholder>
              <w:showingPlcHdr/>
              <w:text/>
            </w:sdtPr>
            <w:sdtEndPr>
              <w:rPr>
                <w:b/>
                <w:bCs w:val="0"/>
              </w:rPr>
            </w:sdtEndPr>
            <w:sdtContent>
              <w:p w14:paraId="212659F3" w14:textId="203D1836" w:rsidR="00707D63" w:rsidRPr="00707D63" w:rsidRDefault="00707D63" w:rsidP="006D1496">
                <w:pPr>
                  <w:rPr>
                    <w:bCs/>
                  </w:rPr>
                </w:pPr>
                <w:r w:rsidRPr="00261B18">
                  <w:rPr>
                    <w:bCs/>
                  </w:rPr>
                  <w:fldChar w:fldCharType="begin"/>
                </w:r>
                <w:r w:rsidRPr="00261B18">
                  <w:rPr>
                    <w:bCs/>
                  </w:rPr>
                  <w:instrText xml:space="preserve"> COMMENTS  "[Please include details of any other skills or competences not mentioned above]" \* FirstCap  \* MERGEFORMAT </w:instrText>
                </w:r>
                <w:r w:rsidRPr="00261B18">
                  <w:rPr>
                    <w:bCs/>
                  </w:rPr>
                  <w:fldChar w:fldCharType="separate"/>
                </w:r>
                <w:r w:rsidRPr="00261B18">
                  <w:rPr>
                    <w:bCs/>
                  </w:rPr>
                  <w:t>[Please include details of any other skills or competences not mentioned above]</w:t>
                </w:r>
                <w:r w:rsidRPr="00261B18">
                  <w:rPr>
                    <w:bCs/>
                  </w:rPr>
                  <w:fldChar w:fldCharType="end"/>
                </w:r>
              </w:p>
            </w:sdtContent>
          </w:sdt>
          <w:p w14:paraId="35E3994C" w14:textId="7AF7CC16" w:rsidR="00DB6E48" w:rsidRPr="00E0256F" w:rsidRDefault="00DB6E48" w:rsidP="00707D63">
            <w:pPr>
              <w:rPr>
                <w:bCs/>
              </w:rPr>
            </w:pPr>
          </w:p>
        </w:tc>
      </w:tr>
      <w:tr w:rsidR="00E0256F" w14:paraId="338B8A1B" w14:textId="77777777" w:rsidTr="00F74433">
        <w:trPr>
          <w:trHeight w:val="1198"/>
        </w:trPr>
        <w:tc>
          <w:tcPr>
            <w:tcW w:w="4421" w:type="dxa"/>
            <w:vAlign w:val="bottom"/>
          </w:tcPr>
          <w:p w14:paraId="4AAC0242" w14:textId="77777777" w:rsidR="00E0256F" w:rsidRDefault="00E0256F" w:rsidP="00776643">
            <w:pPr>
              <w:ind w:right="0"/>
              <w:rPr>
                <w:noProof/>
              </w:rPr>
            </w:pPr>
          </w:p>
        </w:tc>
        <w:tc>
          <w:tcPr>
            <w:tcW w:w="504" w:type="dxa"/>
            <w:shd w:val="clear" w:color="auto" w:fill="072B62" w:themeFill="background2" w:themeFillShade="40"/>
            <w:tcMar>
              <w:left w:w="0" w:type="dxa"/>
              <w:right w:w="0" w:type="dxa"/>
            </w:tcMar>
          </w:tcPr>
          <w:p w14:paraId="43DF6AB4" w14:textId="77777777" w:rsidR="00E0256F" w:rsidRPr="00F74433" w:rsidRDefault="00E0256F" w:rsidP="00776643">
            <w:pPr>
              <w:tabs>
                <w:tab w:val="left" w:pos="990"/>
              </w:tabs>
              <w:rPr>
                <w:rFonts w:asciiTheme="majorHAnsi" w:eastAsiaTheme="majorEastAsia" w:hAnsiTheme="majorHAnsi" w:cstheme="majorBidi"/>
                <w:caps/>
                <w:color w:val="FFFFFF" w:themeColor="background1"/>
                <w:sz w:val="48"/>
                <w:szCs w:val="32"/>
              </w:rPr>
            </w:pPr>
          </w:p>
        </w:tc>
        <w:tc>
          <w:tcPr>
            <w:tcW w:w="6619" w:type="dxa"/>
            <w:shd w:val="clear" w:color="auto" w:fill="072B62" w:themeFill="background2" w:themeFillShade="40"/>
          </w:tcPr>
          <w:p w14:paraId="6D0D553A" w14:textId="7E0050FD" w:rsidR="00E0256F" w:rsidRPr="00F74433" w:rsidRDefault="00F74433" w:rsidP="006D1496">
            <w:pPr>
              <w:rPr>
                <w:rFonts w:asciiTheme="majorHAnsi" w:eastAsiaTheme="majorEastAsia" w:hAnsiTheme="majorHAnsi" w:cstheme="majorBidi"/>
                <w:caps/>
                <w:color w:val="FFFFFF" w:themeColor="background1"/>
                <w:sz w:val="48"/>
                <w:szCs w:val="32"/>
              </w:rPr>
            </w:pPr>
            <w:r w:rsidRPr="00F74433">
              <w:rPr>
                <w:rFonts w:asciiTheme="majorHAnsi" w:eastAsiaTheme="majorEastAsia" w:hAnsiTheme="majorHAnsi" w:cstheme="majorBidi"/>
                <w:caps/>
                <w:color w:val="FFFFFF" w:themeColor="background1"/>
                <w:sz w:val="48"/>
                <w:szCs w:val="32"/>
              </w:rPr>
              <w:t>ADDITIONAL INFORMATION</w:t>
            </w:r>
          </w:p>
        </w:tc>
      </w:tr>
      <w:tr w:rsidR="00E0256F" w14:paraId="1CFEECE4" w14:textId="77777777" w:rsidTr="00F74433">
        <w:trPr>
          <w:trHeight w:val="2160"/>
        </w:trPr>
        <w:tc>
          <w:tcPr>
            <w:tcW w:w="4421" w:type="dxa"/>
            <w:vAlign w:val="bottom"/>
          </w:tcPr>
          <w:p w14:paraId="272462B6" w14:textId="77777777" w:rsidR="00E0256F" w:rsidRDefault="00E0256F" w:rsidP="00776643">
            <w:pPr>
              <w:ind w:right="0"/>
              <w:rPr>
                <w:noProof/>
              </w:rPr>
            </w:pPr>
          </w:p>
        </w:tc>
        <w:tc>
          <w:tcPr>
            <w:tcW w:w="504" w:type="dxa"/>
            <w:tcMar>
              <w:left w:w="0" w:type="dxa"/>
              <w:right w:w="0" w:type="dxa"/>
            </w:tcMar>
          </w:tcPr>
          <w:p w14:paraId="39EB97D2" w14:textId="5EE7F59C" w:rsidR="00E0256F" w:rsidRDefault="00F74433" w:rsidP="00776643">
            <w:pPr>
              <w:tabs>
                <w:tab w:val="left" w:pos="990"/>
              </w:tabs>
              <w:rPr>
                <w:noProof/>
                <w:lang w:val="en-GB" w:bidi="en-GB"/>
              </w:rPr>
            </w:pPr>
            <w:r>
              <w:rPr>
                <w:noProof/>
                <w:lang w:val="en-GB" w:bidi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C63D50" wp14:editId="6F4A3B5E">
                      <wp:simplePos x="0" y="0"/>
                      <wp:positionH relativeFrom="column">
                        <wp:posOffset>46444</wp:posOffset>
                      </wp:positionH>
                      <wp:positionV relativeFrom="paragraph">
                        <wp:posOffset>-38824</wp:posOffset>
                      </wp:positionV>
                      <wp:extent cx="227812" cy="311173"/>
                      <wp:effectExtent l="0" t="3810" r="0" b="0"/>
                      <wp:wrapNone/>
                      <wp:docPr id="1633418224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99D0B2" w14:textId="77777777" w:rsidR="00F74433" w:rsidRPr="00AF4EA4" w:rsidRDefault="00F74433" w:rsidP="00F74433">
                                  <w:pPr>
                                    <w:jc w:val="center"/>
                                    <w:rPr>
                                      <w:color w:val="242852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63D50" id="_x0000_s1031" style="position:absolute;margin-left:3.65pt;margin-top:-3.05pt;width:17.95pt;height:24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" adj="-11796480,,5400" path="m2426,347348c2024,270140,402,77580,,372l346895,,2426,347348xe" fillcolor="#374c80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2399D0B2" w14:textId="77777777" w:rsidR="00F74433" w:rsidRPr="00AF4EA4" w:rsidRDefault="00F74433" w:rsidP="00F74433">
                            <w:pPr>
                              <w:jc w:val="center"/>
                              <w:rPr>
                                <w:color w:val="242852" w:themeColor="text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19" w:type="dxa"/>
          </w:tcPr>
          <w:p w14:paraId="54927DEE" w14:textId="77777777" w:rsidR="00DB6E48" w:rsidRDefault="00DB6E48" w:rsidP="006D1496">
            <w:pPr>
              <w:rPr>
                <w:bCs/>
              </w:rPr>
            </w:pPr>
          </w:p>
          <w:sdt>
            <w:sdtPr>
              <w:rPr>
                <w:bCs/>
              </w:rPr>
              <w:id w:val="812605601"/>
              <w:placeholder>
                <w:docPart w:val="DC643AD6557C4DF8B2A585658358EAA4"/>
              </w:placeholder>
              <w:showingPlcHdr/>
              <w:text/>
            </w:sdtPr>
            <w:sdtEndPr/>
            <w:sdtContent>
              <w:p w14:paraId="1E2C1A70" w14:textId="0B5FD904" w:rsidR="00165452" w:rsidRPr="00F74433" w:rsidRDefault="00165452" w:rsidP="006D1496">
                <w:pPr>
                  <w:rPr>
                    <w:bCs/>
                  </w:rPr>
                </w:pPr>
                <w:r>
                  <w:rPr>
                    <w:bCs/>
                  </w:rPr>
                  <w:fldChar w:fldCharType="begin"/>
                </w:r>
                <w:r>
                  <w:rPr>
                    <w:bCs/>
                  </w:rPr>
                  <w:instrText xml:space="preserve"> COMMENTS  "[Include any other information you think your placement school may find helpful]" \* FirstCap  \* MERGEFORMAT </w:instrText>
                </w:r>
                <w:r>
                  <w:rPr>
                    <w:bCs/>
                  </w:rPr>
                  <w:fldChar w:fldCharType="separate"/>
                </w:r>
                <w:r>
                  <w:rPr>
                    <w:bCs/>
                  </w:rPr>
                  <w:t>[Include any other information you think your placement school may find helpful]</w:t>
                </w:r>
                <w:r>
                  <w:rPr>
                    <w:bCs/>
                  </w:rPr>
                  <w:fldChar w:fldCharType="end"/>
                </w:r>
              </w:p>
            </w:sdtContent>
          </w:sdt>
        </w:tc>
      </w:tr>
    </w:tbl>
    <w:p w14:paraId="0B06F2ED" w14:textId="77777777" w:rsidR="00153B84" w:rsidRDefault="00153B84" w:rsidP="005D47DE"/>
    <w:sectPr w:rsidR="00153B84" w:rsidSect="003F2374">
      <w:headerReference w:type="default" r:id="rId13"/>
      <w:pgSz w:w="11906" w:h="16838" w:code="9"/>
      <w:pgMar w:top="720" w:right="360" w:bottom="567" w:left="36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52F1E" w14:textId="77777777" w:rsidR="00C020C0" w:rsidRDefault="00C020C0" w:rsidP="00C51CF5">
      <w:r>
        <w:separator/>
      </w:r>
    </w:p>
  </w:endnote>
  <w:endnote w:type="continuationSeparator" w:id="0">
    <w:p w14:paraId="53C8190F" w14:textId="77777777" w:rsidR="00C020C0" w:rsidRDefault="00C020C0" w:rsidP="00C5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CB53A" w14:textId="77777777" w:rsidR="00C020C0" w:rsidRDefault="00C020C0" w:rsidP="00C51CF5">
      <w:r>
        <w:separator/>
      </w:r>
    </w:p>
  </w:footnote>
  <w:footnote w:type="continuationSeparator" w:id="0">
    <w:p w14:paraId="01C90383" w14:textId="77777777" w:rsidR="00C020C0" w:rsidRDefault="00C020C0" w:rsidP="00C5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628CA" w14:textId="77777777" w:rsidR="00C51CF5" w:rsidRDefault="00F56513">
    <w:pPr>
      <w:pStyle w:val="Header"/>
    </w:pPr>
    <w:r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3A3927" wp14:editId="4BAF6D3A">
              <wp:simplePos x="0" y="0"/>
              <wp:positionH relativeFrom="page">
                <wp:posOffset>228600</wp:posOffset>
              </wp:positionH>
              <wp:positionV relativeFrom="page">
                <wp:posOffset>314325</wp:posOffset>
              </wp:positionV>
              <wp:extent cx="3005070" cy="9925050"/>
              <wp:effectExtent l="0" t="0" r="5080" b="0"/>
              <wp:wrapNone/>
              <wp:docPr id="4" name="Manual Inpu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5070" cy="9925050"/>
                      </a:xfrm>
                      <a:prstGeom prst="flowChartManualInpu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66A0DC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Manual Input 4" o:spid="_x0000_s1026" type="#_x0000_t118" style="position:absolute;margin-left:18pt;margin-top:24.75pt;width:236.6pt;height:781.5pt;z-index:-251657216;visibility:visible;mso-wrap-style:square;mso-width-percent:405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05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" fillcolor="#d9dfef [660]" stroked="f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2E42E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94259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2MjQ2szC0MDIDYiUdpeDU4uLM/DyQAsNaAJ9QBA0sAAAA"/>
  </w:docVars>
  <w:rsids>
    <w:rsidRoot w:val="00713164"/>
    <w:rsid w:val="00014A9F"/>
    <w:rsid w:val="00033413"/>
    <w:rsid w:val="000521EF"/>
    <w:rsid w:val="00095CFE"/>
    <w:rsid w:val="000A545F"/>
    <w:rsid w:val="000F3BEA"/>
    <w:rsid w:val="00100FEB"/>
    <w:rsid w:val="0010314C"/>
    <w:rsid w:val="001062C9"/>
    <w:rsid w:val="00134224"/>
    <w:rsid w:val="001521B0"/>
    <w:rsid w:val="00153B84"/>
    <w:rsid w:val="00165452"/>
    <w:rsid w:val="00194A16"/>
    <w:rsid w:val="00196AAB"/>
    <w:rsid w:val="001A4D1A"/>
    <w:rsid w:val="001B0B3D"/>
    <w:rsid w:val="001B5451"/>
    <w:rsid w:val="00232CFA"/>
    <w:rsid w:val="00261B18"/>
    <w:rsid w:val="002A6A67"/>
    <w:rsid w:val="002B4557"/>
    <w:rsid w:val="00324DA9"/>
    <w:rsid w:val="00341A41"/>
    <w:rsid w:val="00350CB5"/>
    <w:rsid w:val="003B0DB8"/>
    <w:rsid w:val="003F2374"/>
    <w:rsid w:val="00431999"/>
    <w:rsid w:val="00443E2D"/>
    <w:rsid w:val="00572086"/>
    <w:rsid w:val="00597871"/>
    <w:rsid w:val="005C60DC"/>
    <w:rsid w:val="005D47DE"/>
    <w:rsid w:val="005F364E"/>
    <w:rsid w:val="0062123A"/>
    <w:rsid w:val="0063188B"/>
    <w:rsid w:val="00635EF0"/>
    <w:rsid w:val="00646E75"/>
    <w:rsid w:val="00663587"/>
    <w:rsid w:val="006655F1"/>
    <w:rsid w:val="006C480D"/>
    <w:rsid w:val="006D1496"/>
    <w:rsid w:val="006D409C"/>
    <w:rsid w:val="00707D63"/>
    <w:rsid w:val="00713164"/>
    <w:rsid w:val="00776643"/>
    <w:rsid w:val="00797579"/>
    <w:rsid w:val="007D0F5B"/>
    <w:rsid w:val="008103A7"/>
    <w:rsid w:val="00882E29"/>
    <w:rsid w:val="00893CD7"/>
    <w:rsid w:val="008F290E"/>
    <w:rsid w:val="00942045"/>
    <w:rsid w:val="00952C58"/>
    <w:rsid w:val="00964B9F"/>
    <w:rsid w:val="009C15B3"/>
    <w:rsid w:val="009C51A0"/>
    <w:rsid w:val="009D7B82"/>
    <w:rsid w:val="009F215D"/>
    <w:rsid w:val="00A73BCA"/>
    <w:rsid w:val="00A75FCE"/>
    <w:rsid w:val="00A97847"/>
    <w:rsid w:val="00AC5509"/>
    <w:rsid w:val="00AF4EA4"/>
    <w:rsid w:val="00B04508"/>
    <w:rsid w:val="00B0669D"/>
    <w:rsid w:val="00B55FAD"/>
    <w:rsid w:val="00B77FAF"/>
    <w:rsid w:val="00B8150E"/>
    <w:rsid w:val="00B90CEF"/>
    <w:rsid w:val="00B948E6"/>
    <w:rsid w:val="00B95D4D"/>
    <w:rsid w:val="00BA65A5"/>
    <w:rsid w:val="00BB3065"/>
    <w:rsid w:val="00C020C0"/>
    <w:rsid w:val="00C075B4"/>
    <w:rsid w:val="00C51CF5"/>
    <w:rsid w:val="00C93D20"/>
    <w:rsid w:val="00CA407F"/>
    <w:rsid w:val="00CF5714"/>
    <w:rsid w:val="00D00A30"/>
    <w:rsid w:val="00D8438A"/>
    <w:rsid w:val="00D95827"/>
    <w:rsid w:val="00DB6E48"/>
    <w:rsid w:val="00DC71AE"/>
    <w:rsid w:val="00DE60F1"/>
    <w:rsid w:val="00E0256F"/>
    <w:rsid w:val="00E55D74"/>
    <w:rsid w:val="00E774C3"/>
    <w:rsid w:val="00E8541C"/>
    <w:rsid w:val="00E90D46"/>
    <w:rsid w:val="00EF1BE0"/>
    <w:rsid w:val="00F004AC"/>
    <w:rsid w:val="00F03833"/>
    <w:rsid w:val="00F162E2"/>
    <w:rsid w:val="00F56513"/>
    <w:rsid w:val="00F725CC"/>
    <w:rsid w:val="00F736D5"/>
    <w:rsid w:val="00F74433"/>
    <w:rsid w:val="00F80D7D"/>
    <w:rsid w:val="00FC207E"/>
    <w:rsid w:val="00FC5CD1"/>
    <w:rsid w:val="00FD00DF"/>
    <w:rsid w:val="00FD27BC"/>
    <w:rsid w:val="00FD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61C1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572086"/>
    <w:pPr>
      <w:ind w:right="36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509"/>
    <w:pPr>
      <w:keepNext/>
      <w:keepLines/>
      <w:outlineLvl w:val="0"/>
    </w:pPr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43E2D"/>
    <w:pPr>
      <w:keepNext/>
      <w:keepLines/>
      <w:pBdr>
        <w:bottom w:val="single" w:sz="8" w:space="1" w:color="4A66AC" w:themeColor="accent1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51C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43E2D"/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43E2D"/>
    <w:pPr>
      <w:spacing w:after="300"/>
      <w:contextualSpacing/>
      <w:jc w:val="center"/>
    </w:pPr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3E2D"/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styleId="Emphasis">
    <w:name w:val="Emphasis"/>
    <w:basedOn w:val="DefaultParagraphFont"/>
    <w:uiPriority w:val="11"/>
    <w:semiHidden/>
    <w:qFormat/>
    <w:rsid w:val="00B90CEF"/>
    <w:rPr>
      <w:i/>
      <w:iCs/>
    </w:rPr>
  </w:style>
  <w:style w:type="paragraph" w:styleId="ListParagraph">
    <w:name w:val="List Paragraph"/>
    <w:basedOn w:val="Normal"/>
    <w:uiPriority w:val="34"/>
    <w:semiHidden/>
    <w:qFormat/>
    <w:rsid w:val="003B0D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3B84"/>
  </w:style>
  <w:style w:type="paragraph" w:styleId="Footer">
    <w:name w:val="footer"/>
    <w:basedOn w:val="Normal"/>
    <w:link w:val="FooterChar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086"/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086"/>
    <w:rPr>
      <w:rFonts w:asciiTheme="majorHAnsi" w:eastAsiaTheme="majorEastAsia" w:hAnsiTheme="majorHAnsi" w:cstheme="majorBidi"/>
      <w:color w:val="243255" w:themeColor="accent1" w:themeShade="7F"/>
      <w:sz w:val="22"/>
    </w:rPr>
  </w:style>
  <w:style w:type="paragraph" w:styleId="Date">
    <w:name w:val="Date"/>
    <w:basedOn w:val="Normal"/>
    <w:next w:val="Normal"/>
    <w:link w:val="DateChar"/>
    <w:uiPriority w:val="99"/>
    <w:rsid w:val="00C51CF5"/>
    <w:rPr>
      <w:sz w:val="18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51CF5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AC5509"/>
    <w:rPr>
      <w:color w:val="234F77" w:themeColor="accent2" w:themeShade="80"/>
      <w:u w:val="single"/>
    </w:rPr>
  </w:style>
  <w:style w:type="character" w:styleId="PlaceholderText">
    <w:name w:val="Placeholder Text"/>
    <w:basedOn w:val="DefaultParagraphFont"/>
    <w:uiPriority w:val="99"/>
    <w:semiHidden/>
    <w:rsid w:val="00C51CF5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E2D"/>
    <w:pPr>
      <w:spacing w:after="360"/>
      <w:jc w:val="center"/>
    </w:pPr>
    <w:rPr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443E2D"/>
    <w:rPr>
      <w:spacing w:val="19"/>
      <w:w w:val="86"/>
      <w:sz w:val="32"/>
      <w:szCs w:val="28"/>
      <w:fitText w:val="2160" w:id="1744560130"/>
    </w:rPr>
  </w:style>
  <w:style w:type="character" w:customStyle="1" w:styleId="Heading1Char">
    <w:name w:val="Heading 1 Char"/>
    <w:basedOn w:val="DefaultParagraphFont"/>
    <w:link w:val="Heading1"/>
    <w:uiPriority w:val="9"/>
    <w:rsid w:val="00AC5509"/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character" w:styleId="UnresolvedMention">
    <w:name w:val="Unresolved Mention"/>
    <w:basedOn w:val="DefaultParagraphFont"/>
    <w:uiPriority w:val="99"/>
    <w:semiHidden/>
    <w:rsid w:val="005D47DE"/>
    <w:rPr>
      <w:color w:val="808080"/>
      <w:shd w:val="clear" w:color="auto" w:fill="E6E6E6"/>
    </w:rPr>
  </w:style>
  <w:style w:type="paragraph" w:customStyle="1" w:styleId="ProfileText">
    <w:name w:val="Profile Text"/>
    <w:basedOn w:val="Normal"/>
    <w:qFormat/>
    <w:rsid w:val="00443E2D"/>
  </w:style>
  <w:style w:type="paragraph" w:customStyle="1" w:styleId="Contactdetails">
    <w:name w:val="Contact details"/>
    <w:basedOn w:val="Normal"/>
    <w:qFormat/>
    <w:rsid w:val="00443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omeone@example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zpfh\AppData\Roaming\Microsoft\Templates\Green%20cube%20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someon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2AACAD1669449AB38E2BD1AA703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8101C-F8BD-4949-9E9F-4FBF9009D883}"/>
      </w:docPartPr>
      <w:docPartBody>
        <w:p w:rsidR="00D96786" w:rsidRDefault="00B879C8" w:rsidP="00B879C8">
          <w:pPr>
            <w:pStyle w:val="262AACAD1669449AB38E2BD1AA7036E02"/>
          </w:pPr>
          <w:r w:rsidRPr="00036450">
            <w:rPr>
              <w:lang w:val="en-GB" w:bidi="en-GB"/>
            </w:rPr>
            <w:t>EDUCATION</w:t>
          </w:r>
        </w:p>
      </w:docPartBody>
    </w:docPart>
    <w:docPart>
      <w:docPartPr>
        <w:name w:val="AF8589DA56274777B48F2692468F6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60EDA-D0BD-4C43-B992-052CF0A76073}"/>
      </w:docPartPr>
      <w:docPartBody>
        <w:p w:rsidR="00D96786" w:rsidRDefault="00B879C8" w:rsidP="00B879C8">
          <w:pPr>
            <w:pStyle w:val="AF8589DA56274777B48F2692468F6AAD2"/>
          </w:pPr>
          <w:r w:rsidRPr="00036450">
            <w:rPr>
              <w:b/>
              <w:lang w:val="en-GB" w:bidi="en-GB"/>
            </w:rPr>
            <w:t>[School name]</w:t>
          </w:r>
        </w:p>
      </w:docPartBody>
    </w:docPart>
    <w:docPart>
      <w:docPartPr>
        <w:name w:val="DC9505760CA340E08023DE2A443B7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1CBBC-CAEB-4A7E-92EB-C451719149D7}"/>
      </w:docPartPr>
      <w:docPartBody>
        <w:p w:rsidR="00D96786" w:rsidRDefault="00B879C8" w:rsidP="00B879C8">
          <w:pPr>
            <w:pStyle w:val="DC9505760CA340E08023DE2A443B7E392"/>
          </w:pPr>
          <w:r w:rsidRPr="00036450">
            <w:rPr>
              <w:lang w:val="en-GB" w:bidi="en-GB"/>
            </w:rPr>
            <w:t>[Dates from]</w:t>
          </w:r>
        </w:p>
      </w:docPartBody>
    </w:docPart>
    <w:docPart>
      <w:docPartPr>
        <w:name w:val="9AF639DBE20742A18CD951B124E99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687CE-3CCC-4BDC-BE78-72AD0150B469}"/>
      </w:docPartPr>
      <w:docPartBody>
        <w:p w:rsidR="00D96786" w:rsidRDefault="00B879C8" w:rsidP="00B879C8">
          <w:pPr>
            <w:pStyle w:val="9AF639DBE20742A18CD951B124E99A2C2"/>
          </w:pPr>
          <w:r w:rsidRPr="00036450">
            <w:rPr>
              <w:lang w:val="en-GB" w:bidi="en-GB"/>
            </w:rPr>
            <w:t>[to]</w:t>
          </w:r>
        </w:p>
      </w:docPartBody>
    </w:docPart>
    <w:docPart>
      <w:docPartPr>
        <w:name w:val="53121C6946E142DBB1FF044F0F165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BD04A-F0AD-4225-B2AC-8B2C5CE09D1B}"/>
      </w:docPartPr>
      <w:docPartBody>
        <w:p w:rsidR="00D96786" w:rsidRDefault="00B879C8" w:rsidP="00B879C8">
          <w:pPr>
            <w:pStyle w:val="53121C6946E142DBB1FF044F0F1656FF2"/>
          </w:pPr>
          <w:r w:rsidRPr="00036450">
            <w:rPr>
              <w:lang w:val="en-GB" w:bidi="en-GB"/>
            </w:rPr>
            <w:t>[Dates from]</w:t>
          </w:r>
        </w:p>
      </w:docPartBody>
    </w:docPart>
    <w:docPart>
      <w:docPartPr>
        <w:name w:val="F177816A308048D4AE56380ACE44A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2BF1A-EA7A-4E7A-9624-515E64ADB601}"/>
      </w:docPartPr>
      <w:docPartBody>
        <w:p w:rsidR="00D96786" w:rsidRDefault="00B879C8" w:rsidP="00B879C8">
          <w:pPr>
            <w:pStyle w:val="F177816A308048D4AE56380ACE44A3962"/>
          </w:pPr>
          <w:r w:rsidRPr="00036450">
            <w:rPr>
              <w:lang w:val="en-GB" w:bidi="en-GB"/>
            </w:rPr>
            <w:t>[to]</w:t>
          </w:r>
        </w:p>
      </w:docPartBody>
    </w:docPart>
    <w:docPart>
      <w:docPartPr>
        <w:name w:val="AD10AA85A1054F57A0BBEE42E5CB4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158D1-C130-4E42-9058-930B757B3BDD}"/>
      </w:docPartPr>
      <w:docPartBody>
        <w:p w:rsidR="00D96786" w:rsidRDefault="00B879C8" w:rsidP="00B879C8">
          <w:pPr>
            <w:pStyle w:val="AD10AA85A1054F57A0BBEE42E5CB40502"/>
          </w:pPr>
          <w:r w:rsidRPr="006D1496">
            <w:rPr>
              <w:szCs w:val="72"/>
              <w:lang w:val="en-GB" w:bidi="en-GB"/>
            </w:rPr>
            <w:t>Name</w:t>
          </w:r>
          <w:r w:rsidRPr="006D1496">
            <w:rPr>
              <w:szCs w:val="72"/>
              <w:lang w:val="en-GB" w:bidi="en-GB"/>
            </w:rPr>
            <w:br/>
            <w:t>Here</w:t>
          </w:r>
        </w:p>
      </w:docPartBody>
    </w:docPart>
    <w:docPart>
      <w:docPartPr>
        <w:name w:val="D56FD69AFBBE419EBFDF5D597A1BD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2BC03-D855-4268-96CE-249541DD1868}"/>
      </w:docPartPr>
      <w:docPartBody>
        <w:p w:rsidR="00D96786" w:rsidRDefault="00B879C8" w:rsidP="00B879C8">
          <w:pPr>
            <w:pStyle w:val="D56FD69AFBBE419EBFDF5D597A1BDE7D2"/>
          </w:pPr>
          <w:r w:rsidRPr="004D3011">
            <w:rPr>
              <w:lang w:val="en-GB" w:bidi="en-GB"/>
            </w:rPr>
            <w:t>EMAIL ADDRESS:</w:t>
          </w:r>
        </w:p>
      </w:docPartBody>
    </w:docPart>
    <w:docPart>
      <w:docPartPr>
        <w:name w:val="C62A6AB404484DA592410876B0B65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D1E32-4154-4316-A88B-1EC30F9B34C3}"/>
      </w:docPartPr>
      <w:docPartBody>
        <w:p w:rsidR="00D96786" w:rsidRDefault="002D43C1" w:rsidP="00B879C8">
          <w:pPr>
            <w:pStyle w:val="C62A6AB404484DA592410876B0B6560E2"/>
          </w:pPr>
          <w:hyperlink r:id="rId4" w:history="1">
            <w:r w:rsidR="00B879C8" w:rsidRPr="00C10B2A">
              <w:rPr>
                <w:rStyle w:val="Hyperlink"/>
                <w:lang w:val="en-GB" w:bidi="en-GB"/>
              </w:rPr>
              <w:t>someone@example.com</w:t>
            </w:r>
          </w:hyperlink>
        </w:p>
      </w:docPartBody>
    </w:docPart>
    <w:docPart>
      <w:docPartPr>
        <w:name w:val="FB9BCE24D1484BFE95235D315AB10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95FE1-C768-468E-95CE-AD867D5340A8}"/>
      </w:docPartPr>
      <w:docPartBody>
        <w:p w:rsidR="00D96786" w:rsidRDefault="00B879C8" w:rsidP="00B879C8">
          <w:pPr>
            <w:pStyle w:val="FB9BCE24D1484BFE95235D315AB1060E2"/>
          </w:pPr>
          <w:r w:rsidRPr="00036450">
            <w:rPr>
              <w:b/>
              <w:lang w:val="en-GB" w:bidi="en-GB"/>
            </w:rPr>
            <w:t>[Company name]</w:t>
          </w:r>
        </w:p>
      </w:docPartBody>
    </w:docPart>
    <w:docPart>
      <w:docPartPr>
        <w:name w:val="E6A229CF0D124E1DBA974B99ADBBB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BA932-E42F-4A3F-938E-6D7A0576B8E5}"/>
      </w:docPartPr>
      <w:docPartBody>
        <w:p w:rsidR="00D96786" w:rsidRDefault="00B879C8" w:rsidP="00B879C8">
          <w:pPr>
            <w:pStyle w:val="E6A229CF0D124E1DBA974B99ADBBBDE32"/>
          </w:pPr>
          <w:r w:rsidRPr="00036450">
            <w:rPr>
              <w:b/>
              <w:lang w:val="en-GB" w:bidi="en-GB"/>
            </w:rPr>
            <w:t>[Job title]</w:t>
          </w:r>
        </w:p>
      </w:docPartBody>
    </w:docPart>
    <w:docPart>
      <w:docPartPr>
        <w:name w:val="4CC52461D89E4AAD86A7DB7110FA2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6C28A-3915-470F-82FD-C4B76B693884}"/>
      </w:docPartPr>
      <w:docPartBody>
        <w:p w:rsidR="00D96786" w:rsidRDefault="00B879C8" w:rsidP="00B879C8">
          <w:pPr>
            <w:pStyle w:val="4CC52461D89E4AAD86A7DB7110FA2B9C2"/>
          </w:pPr>
          <w:r w:rsidRPr="00036450">
            <w:rPr>
              <w:lang w:val="en-GB" w:bidi="en-GB"/>
            </w:rPr>
            <w:t>[Dates from]</w:t>
          </w:r>
        </w:p>
      </w:docPartBody>
    </w:docPart>
    <w:docPart>
      <w:docPartPr>
        <w:name w:val="3AD78B3737EF4E9D885AC746F4448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EF8D2-722A-4086-96AA-DEAF633E3D55}"/>
      </w:docPartPr>
      <w:docPartBody>
        <w:p w:rsidR="00D96786" w:rsidRDefault="00B879C8" w:rsidP="00B879C8">
          <w:pPr>
            <w:pStyle w:val="3AD78B3737EF4E9D885AC746F44488852"/>
          </w:pPr>
          <w:r w:rsidRPr="00036450">
            <w:rPr>
              <w:lang w:val="en-GB" w:bidi="en-GB"/>
            </w:rPr>
            <w:t>[to]</w:t>
          </w:r>
        </w:p>
      </w:docPartBody>
    </w:docPart>
    <w:docPart>
      <w:docPartPr>
        <w:name w:val="56ABC36D848F4FE5956E00AE6C65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9C4A9-DC6A-4862-9E98-164B643A50F2}"/>
      </w:docPartPr>
      <w:docPartBody>
        <w:p w:rsidR="00D96786" w:rsidRDefault="00B879C8" w:rsidP="00B879C8">
          <w:pPr>
            <w:pStyle w:val="56ABC36D848F4FE5956E00AE6C654C5B2"/>
          </w:pPr>
          <w:r w:rsidRPr="004D3011">
            <w:rPr>
              <w:b/>
              <w:lang w:val="en-GB" w:bidi="en-GB"/>
            </w:rPr>
            <w:t>[Company name]</w:t>
          </w:r>
        </w:p>
      </w:docPartBody>
    </w:docPart>
    <w:docPart>
      <w:docPartPr>
        <w:name w:val="F5F6222D356F47F3BFE2616360D5D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0AD9C-B7D5-49BF-9232-FE7F559075E7}"/>
      </w:docPartPr>
      <w:docPartBody>
        <w:p w:rsidR="00D96786" w:rsidRDefault="00B879C8" w:rsidP="00B879C8">
          <w:pPr>
            <w:pStyle w:val="F5F6222D356F47F3BFE2616360D5DFD92"/>
          </w:pPr>
          <w:r w:rsidRPr="004D3011">
            <w:rPr>
              <w:b/>
              <w:lang w:val="en-GB" w:bidi="en-GB"/>
            </w:rPr>
            <w:t>[Job title]</w:t>
          </w:r>
        </w:p>
      </w:docPartBody>
    </w:docPart>
    <w:docPart>
      <w:docPartPr>
        <w:name w:val="D85E42C3569549CB84A306B0CFA89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BCBF7-F84A-4F37-B124-4DC44D644765}"/>
      </w:docPartPr>
      <w:docPartBody>
        <w:p w:rsidR="00D96786" w:rsidRDefault="00B879C8" w:rsidP="00B879C8">
          <w:pPr>
            <w:pStyle w:val="D85E42C3569549CB84A306B0CFA8911C2"/>
          </w:pPr>
          <w:r w:rsidRPr="004D3011">
            <w:rPr>
              <w:lang w:val="en-GB" w:bidi="en-GB"/>
            </w:rPr>
            <w:t>[Dates from]</w:t>
          </w:r>
        </w:p>
      </w:docPartBody>
    </w:docPart>
    <w:docPart>
      <w:docPartPr>
        <w:name w:val="F085DA79941A45A982CD2CA14B18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4D39E-4A2C-45CD-8052-3E0DACE016A7}"/>
      </w:docPartPr>
      <w:docPartBody>
        <w:p w:rsidR="00D96786" w:rsidRDefault="00B879C8" w:rsidP="00B879C8">
          <w:pPr>
            <w:pStyle w:val="F085DA79941A45A982CD2CA14B18B5D72"/>
          </w:pPr>
          <w:r w:rsidRPr="004D3011">
            <w:rPr>
              <w:lang w:val="en-GB" w:bidi="en-GB"/>
            </w:rPr>
            <w:t>[to]</w:t>
          </w:r>
        </w:p>
      </w:docPartBody>
    </w:docPart>
    <w:docPart>
      <w:docPartPr>
        <w:name w:val="FA3F65C029B645CD8A216F6CF91C7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11F57-ED8C-4922-816C-CF37FBEECEAF}"/>
      </w:docPartPr>
      <w:docPartBody>
        <w:p w:rsidR="00D96786" w:rsidRDefault="00B879C8" w:rsidP="00B879C8">
          <w:pPr>
            <w:pStyle w:val="FA3F65C029B645CD8A216F6CF91C7FFD2"/>
          </w:pPr>
          <w:r w:rsidRPr="004D3011">
            <w:rPr>
              <w:b/>
              <w:lang w:val="en-GB" w:bidi="en-GB"/>
            </w:rPr>
            <w:t>[Company name]</w:t>
          </w:r>
        </w:p>
      </w:docPartBody>
    </w:docPart>
    <w:docPart>
      <w:docPartPr>
        <w:name w:val="F8D41AECD5714B79850DCB8F6125D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436B5-3575-44EB-A8FB-E7D7CB1BA2EF}"/>
      </w:docPartPr>
      <w:docPartBody>
        <w:p w:rsidR="00D96786" w:rsidRDefault="00B879C8" w:rsidP="00B879C8">
          <w:pPr>
            <w:pStyle w:val="F8D41AECD5714B79850DCB8F6125D6142"/>
          </w:pPr>
          <w:r w:rsidRPr="004D3011">
            <w:rPr>
              <w:b/>
              <w:lang w:val="en-GB" w:bidi="en-GB"/>
            </w:rPr>
            <w:t>[Job title]</w:t>
          </w:r>
        </w:p>
      </w:docPartBody>
    </w:docPart>
    <w:docPart>
      <w:docPartPr>
        <w:name w:val="4B1DC59654424E1597B8771B5C06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1057A-244A-4CAA-9CC3-5997C956E414}"/>
      </w:docPartPr>
      <w:docPartBody>
        <w:p w:rsidR="00D96786" w:rsidRDefault="00B879C8" w:rsidP="00B879C8">
          <w:pPr>
            <w:pStyle w:val="4B1DC59654424E1597B8771B5C06BDA52"/>
          </w:pPr>
          <w:r w:rsidRPr="004D3011">
            <w:rPr>
              <w:lang w:val="en-GB" w:bidi="en-GB"/>
            </w:rPr>
            <w:t>[Dates from]</w:t>
          </w:r>
        </w:p>
      </w:docPartBody>
    </w:docPart>
    <w:docPart>
      <w:docPartPr>
        <w:name w:val="EA31D544AF294CE9BF08F9585CBC1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008BF-74A2-41DC-8BAA-BAD56EABF73B}"/>
      </w:docPartPr>
      <w:docPartBody>
        <w:p w:rsidR="00D96786" w:rsidRDefault="00B879C8" w:rsidP="00B879C8">
          <w:pPr>
            <w:pStyle w:val="EA31D544AF294CE9BF08F9585CBC14F22"/>
          </w:pPr>
          <w:r w:rsidRPr="004D3011">
            <w:rPr>
              <w:lang w:val="en-GB" w:bidi="en-GB"/>
            </w:rPr>
            <w:t>[to]</w:t>
          </w:r>
        </w:p>
      </w:docPartBody>
    </w:docPart>
    <w:docPart>
      <w:docPartPr>
        <w:name w:val="92B7F36A2B28488BB5C37D0188F3F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B95D8-8942-4D78-803F-2C72F7D0B704}"/>
      </w:docPartPr>
      <w:docPartBody>
        <w:p w:rsidR="00D96786" w:rsidRDefault="00B879C8" w:rsidP="00B879C8">
          <w:pPr>
            <w:pStyle w:val="92B7F36A2B28488BB5C37D0188F3F89B2"/>
          </w:pPr>
          <w:r w:rsidRPr="004D3011">
            <w:rPr>
              <w:b/>
              <w:lang w:val="en-GB" w:bidi="en-GB"/>
            </w:rPr>
            <w:t>[Company name]</w:t>
          </w:r>
        </w:p>
      </w:docPartBody>
    </w:docPart>
    <w:docPart>
      <w:docPartPr>
        <w:name w:val="B7CAAB4423484F1E84241BB7AD4C4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6DC40-6071-45B0-965D-CD01B3336958}"/>
      </w:docPartPr>
      <w:docPartBody>
        <w:p w:rsidR="00D96786" w:rsidRDefault="00B879C8" w:rsidP="00B879C8">
          <w:pPr>
            <w:pStyle w:val="B7CAAB4423484F1E84241BB7AD4C47032"/>
          </w:pPr>
          <w:r w:rsidRPr="004D3011">
            <w:rPr>
              <w:b/>
              <w:lang w:val="en-GB" w:bidi="en-GB"/>
            </w:rPr>
            <w:t>[Job title]</w:t>
          </w:r>
        </w:p>
      </w:docPartBody>
    </w:docPart>
    <w:docPart>
      <w:docPartPr>
        <w:name w:val="810F6AAA2ACC460592A638B2B2E2D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348AF-D6A9-49EF-A619-11BF0EF7473B}"/>
      </w:docPartPr>
      <w:docPartBody>
        <w:p w:rsidR="00D96786" w:rsidRDefault="00B879C8" w:rsidP="00B879C8">
          <w:pPr>
            <w:pStyle w:val="810F6AAA2ACC460592A638B2B2E2D5022"/>
          </w:pPr>
          <w:r w:rsidRPr="004D3011">
            <w:rPr>
              <w:lang w:val="en-GB" w:bidi="en-GB"/>
            </w:rPr>
            <w:t>[Dates from]</w:t>
          </w:r>
        </w:p>
      </w:docPartBody>
    </w:docPart>
    <w:docPart>
      <w:docPartPr>
        <w:name w:val="6473C9ABB8884955B7C90452A3028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8E39D-CAC7-4B19-A54C-00D4B7BD3B45}"/>
      </w:docPartPr>
      <w:docPartBody>
        <w:p w:rsidR="00D96786" w:rsidRDefault="00B879C8" w:rsidP="00B879C8">
          <w:pPr>
            <w:pStyle w:val="6473C9ABB8884955B7C90452A30284D02"/>
          </w:pPr>
          <w:r w:rsidRPr="004D3011">
            <w:rPr>
              <w:lang w:val="en-GB" w:bidi="en-GB"/>
            </w:rPr>
            <w:t>[To]</w:t>
          </w:r>
        </w:p>
      </w:docPartBody>
    </w:docPart>
    <w:docPart>
      <w:docPartPr>
        <w:name w:val="FCEC290F545B4276A5D0CEEE1E22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868A8-DBB6-4F76-A624-E9A37330FE78}"/>
      </w:docPartPr>
      <w:docPartBody>
        <w:p w:rsidR="00D96786" w:rsidRDefault="00B879C8" w:rsidP="00B879C8">
          <w:pPr>
            <w:pStyle w:val="FCEC290F545B4276A5D0CEEE1E22DFFD2"/>
          </w:pPr>
          <w:r w:rsidRPr="00036450">
            <w:rPr>
              <w:lang w:val="en-GB" w:bidi="en-GB"/>
            </w:rPr>
            <w:t>[Dates from]</w:t>
          </w:r>
        </w:p>
      </w:docPartBody>
    </w:docPart>
    <w:docPart>
      <w:docPartPr>
        <w:name w:val="11916A5F7D704CA38EC972A04AB34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51B71-1130-4ABA-845A-982A09A58F63}"/>
      </w:docPartPr>
      <w:docPartBody>
        <w:p w:rsidR="00D96786" w:rsidRDefault="00B879C8" w:rsidP="00B879C8">
          <w:pPr>
            <w:pStyle w:val="11916A5F7D704CA38EC972A04AB3435C2"/>
          </w:pPr>
          <w:r w:rsidRPr="00036450">
            <w:rPr>
              <w:lang w:val="en-GB" w:bidi="en-GB"/>
            </w:rPr>
            <w:t>[to]</w:t>
          </w:r>
        </w:p>
      </w:docPartBody>
    </w:docPart>
    <w:docPart>
      <w:docPartPr>
        <w:name w:val="360F261A42A9454A8EA01A11887EA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B0403-ECDC-4139-AFD2-43D7EC1323B0}"/>
      </w:docPartPr>
      <w:docPartBody>
        <w:p w:rsidR="008C677F" w:rsidRDefault="00B879C8" w:rsidP="00B879C8">
          <w:pPr>
            <w:pStyle w:val="360F261A42A9454A8EA01A11887EA62A2"/>
          </w:pPr>
          <w:r w:rsidRPr="001521B0">
            <w:rPr>
              <w:rStyle w:val="PlaceholderText"/>
              <w:sz w:val="18"/>
              <w:szCs w:val="20"/>
            </w:rPr>
            <w:t>Click or tap here to enter number.</w:t>
          </w:r>
        </w:p>
      </w:docPartBody>
    </w:docPart>
    <w:docPart>
      <w:docPartPr>
        <w:name w:val="BBD81C007D8E46D99BC1CF72309F5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B67B9-8263-41C3-941A-E0E9959D1E9A}"/>
      </w:docPartPr>
      <w:docPartBody>
        <w:p w:rsidR="008C677F" w:rsidRDefault="00B879C8" w:rsidP="00B879C8">
          <w:pPr>
            <w:pStyle w:val="BBD81C007D8E46D99BC1CF72309F54172"/>
          </w:pPr>
          <w:r w:rsidRPr="00232CFA">
            <w:rPr>
              <w:rStyle w:val="PlaceholderText"/>
              <w:sz w:val="18"/>
              <w:szCs w:val="20"/>
            </w:rPr>
            <w:t xml:space="preserve">Click or tap here to enter </w:t>
          </w:r>
          <w:r>
            <w:rPr>
              <w:rStyle w:val="PlaceholderText"/>
              <w:sz w:val="18"/>
              <w:szCs w:val="20"/>
            </w:rPr>
            <w:t>number</w:t>
          </w:r>
          <w:r w:rsidRPr="00232CFA">
            <w:rPr>
              <w:rStyle w:val="PlaceholderText"/>
              <w:sz w:val="18"/>
              <w:szCs w:val="20"/>
            </w:rPr>
            <w:t>.</w:t>
          </w:r>
        </w:p>
      </w:docPartBody>
    </w:docPart>
    <w:docPart>
      <w:docPartPr>
        <w:name w:val="086367719E5E4BC0B0C51D22DBC77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490FA-B5DC-40E9-87F8-722769851463}"/>
      </w:docPartPr>
      <w:docPartBody>
        <w:p w:rsidR="008C677F" w:rsidRDefault="002D43C1" w:rsidP="00B879C8">
          <w:pPr>
            <w:pStyle w:val="086367719E5E4BC0B0C51D22DBC771D91"/>
          </w:pPr>
          <w:r>
            <w:fldChar w:fldCharType="begin"/>
          </w:r>
          <w:r>
            <w:instrText xml:space="preserve"> COMMENTS  "[Insert details of your secondary education, GCSE or equivalent]" \* FirstCap  \* MERGEFORMAT </w:instrText>
          </w:r>
          <w:r>
            <w:fldChar w:fldCharType="separate"/>
          </w:r>
          <w:r w:rsidR="00B879C8">
            <w:t>[Insert details of your secondary education, GCSE or equivalent, include subjects and grades achieved]</w:t>
          </w:r>
          <w:r>
            <w:fldChar w:fldCharType="end"/>
          </w:r>
        </w:p>
      </w:docPartBody>
    </w:docPart>
    <w:docPart>
      <w:docPartPr>
        <w:name w:val="F0B7624534F841ACB3FF1B73F0F3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1E05C-D55B-44F9-8508-D6A19C7AE302}"/>
      </w:docPartPr>
      <w:docPartBody>
        <w:p w:rsidR="008C677F" w:rsidRDefault="00B879C8" w:rsidP="00B879C8">
          <w:pPr>
            <w:pStyle w:val="F0B7624534F841ACB3FF1B73F0F348CB1"/>
          </w:pPr>
          <w:r w:rsidRPr="001062C9">
            <w:rPr>
              <w:b/>
              <w:bCs/>
            </w:rPr>
            <w:fldChar w:fldCharType="begin"/>
          </w:r>
          <w:r w:rsidRPr="001062C9">
            <w:rPr>
              <w:b/>
              <w:bCs/>
            </w:rPr>
            <w:instrText xml:space="preserve"> COMMENTS  "[School/college name]" \* FirstCap  \* MERGEFORMAT </w:instrText>
          </w:r>
          <w:r w:rsidRPr="001062C9">
            <w:rPr>
              <w:b/>
              <w:bCs/>
            </w:rPr>
            <w:fldChar w:fldCharType="separate"/>
          </w:r>
          <w:r w:rsidRPr="001062C9">
            <w:rPr>
              <w:b/>
              <w:bCs/>
            </w:rPr>
            <w:t>[School/college name]</w:t>
          </w:r>
          <w:r w:rsidRPr="001062C9">
            <w:rPr>
              <w:b/>
              <w:bCs/>
            </w:rPr>
            <w:fldChar w:fldCharType="end"/>
          </w:r>
        </w:p>
      </w:docPartBody>
    </w:docPart>
    <w:docPart>
      <w:docPartPr>
        <w:name w:val="9B797A321AE74E2784DC2F4CA4F95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259B-B2C0-4AF1-BA20-E87F20362CF0}"/>
      </w:docPartPr>
      <w:docPartBody>
        <w:p w:rsidR="008C677F" w:rsidRDefault="002D43C1" w:rsidP="00B879C8">
          <w:pPr>
            <w:pStyle w:val="9B797A321AE74E2784DC2F4CA4F954611"/>
          </w:pPr>
          <w:r>
            <w:fldChar w:fldCharType="begin"/>
          </w:r>
          <w:r>
            <w:instrText xml:space="preserve"> COMMENTS  "[Insert details of your post-16 education, A level or equivalent]" \* FirstCap  \* MERGEFORMAT </w:instrText>
          </w:r>
          <w:r>
            <w:fldChar w:fldCharType="separate"/>
          </w:r>
          <w:r w:rsidR="00B879C8">
            <w:t>[Insert details of your post-16 education, A level or equivalent, include subjects and grades achieved]</w:t>
          </w:r>
          <w:r>
            <w:fldChar w:fldCharType="end"/>
          </w:r>
        </w:p>
      </w:docPartBody>
    </w:docPart>
    <w:docPart>
      <w:docPartPr>
        <w:name w:val="0FB47D88E5E24FBBB3C924ADE575C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9071F-C5AB-4EBB-93DB-D81E6340D13C}"/>
      </w:docPartPr>
      <w:docPartBody>
        <w:p w:rsidR="008C677F" w:rsidRDefault="00B879C8" w:rsidP="00B879C8">
          <w:pPr>
            <w:pStyle w:val="0FB47D88E5E24FBBB3C924ADE575CB121"/>
          </w:pPr>
          <w:r w:rsidRPr="00CF5714">
            <w:rPr>
              <w:b/>
              <w:lang w:val="en-GB" w:bidi="en-GB"/>
            </w:rPr>
            <w:fldChar w:fldCharType="begin"/>
          </w:r>
          <w:r w:rsidRPr="00CF5714">
            <w:rPr>
              <w:b/>
              <w:lang w:val="en-GB" w:bidi="en-GB"/>
            </w:rPr>
            <w:instrText xml:space="preserve"> COMMENTS  "[University name]" \* FirstCap  \* MERGEFORMAT </w:instrText>
          </w:r>
          <w:r w:rsidRPr="00CF5714">
            <w:rPr>
              <w:b/>
              <w:lang w:val="en-GB" w:bidi="en-GB"/>
            </w:rPr>
            <w:fldChar w:fldCharType="separate"/>
          </w:r>
          <w:r w:rsidRPr="00CF5714">
            <w:rPr>
              <w:b/>
              <w:lang w:val="en-GB" w:bidi="en-GB"/>
            </w:rPr>
            <w:t>[University name]</w:t>
          </w:r>
          <w:r w:rsidRPr="00CF5714">
            <w:rPr>
              <w:b/>
              <w:lang w:val="en-GB" w:bidi="en-GB"/>
            </w:rPr>
            <w:fldChar w:fldCharType="end"/>
          </w:r>
          <w:r w:rsidRPr="00CF5714">
            <w:rPr>
              <w:b/>
              <w:lang w:val="en-GB" w:bidi="en-GB"/>
            </w:rPr>
            <w:fldChar w:fldCharType="begin"/>
          </w:r>
          <w:r w:rsidRPr="00CF5714">
            <w:rPr>
              <w:b/>
              <w:lang w:val="en-GB" w:bidi="en-GB"/>
            </w:rPr>
            <w:instrText xml:space="preserve"> COMMENTS  \* Caps  \* MERGEFORMAT </w:instrText>
          </w:r>
          <w:r w:rsidRPr="00CF5714">
            <w:rPr>
              <w:b/>
              <w:lang w:val="en-GB" w:bidi="en-GB"/>
            </w:rPr>
            <w:fldChar w:fldCharType="end"/>
          </w:r>
        </w:p>
      </w:docPartBody>
    </w:docPart>
    <w:docPart>
      <w:docPartPr>
        <w:name w:val="FBD512CF49B94511872C3119B7B36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ABC3-F5F7-4BE2-8E36-D21619F8EB3D}"/>
      </w:docPartPr>
      <w:docPartBody>
        <w:p w:rsidR="008C677F" w:rsidRDefault="002D43C1" w:rsidP="00B879C8">
          <w:pPr>
            <w:pStyle w:val="FBD512CF49B94511872C3119B7B364D51"/>
          </w:pPr>
          <w:r>
            <w:fldChar w:fldCharType="begin"/>
          </w:r>
          <w:r>
            <w:instrText xml:space="preserve"> COMMENTS  "[Insert details of your degree, subject and award]" \* FirstCap  \* MERGEFORMAT </w:instrText>
          </w:r>
          <w:r>
            <w:fldChar w:fldCharType="separate"/>
          </w:r>
          <w:r w:rsidR="00B879C8">
            <w:t>[Insert details of your degree, subject and award]</w:t>
          </w:r>
          <w:r>
            <w:fldChar w:fldCharType="end"/>
          </w:r>
        </w:p>
      </w:docPartBody>
    </w:docPart>
    <w:docPart>
      <w:docPartPr>
        <w:name w:val="1AAAADA0D0F94545A6DFE6F69E52A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26355-068D-40F5-A4CE-85CFBA0DBE40}"/>
      </w:docPartPr>
      <w:docPartBody>
        <w:p w:rsidR="008C677F" w:rsidRDefault="00B879C8" w:rsidP="00B879C8">
          <w:pPr>
            <w:pStyle w:val="1AAAADA0D0F94545A6DFE6F69E52A9E01"/>
          </w:pPr>
          <w:r w:rsidRPr="0063188B">
            <w:rPr>
              <w:rStyle w:val="PlaceholderText"/>
              <w:sz w:val="18"/>
              <w:szCs w:val="20"/>
            </w:rPr>
            <w:t>Click or tap here to enter address.</w:t>
          </w:r>
        </w:p>
      </w:docPartBody>
    </w:docPart>
    <w:docPart>
      <w:docPartPr>
        <w:name w:val="37C5E10DB3FF4CDABD6E59E067913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56889-4A69-429A-9338-8F4D40CD7565}"/>
      </w:docPartPr>
      <w:docPartBody>
        <w:p w:rsidR="008C677F" w:rsidRDefault="002D43C1" w:rsidP="00B879C8">
          <w:pPr>
            <w:pStyle w:val="37C5E10DB3FF4CDABD6E59E067913F6B1"/>
          </w:pPr>
          <w:r>
            <w:fldChar w:fldCharType="begin"/>
          </w:r>
          <w:r>
            <w:instrText xml:space="preserve"> COMMENTS  "[Describe the main activities and responsibilities of the role]" \* FirstCap  \* MERGEFORMAT </w:instrText>
          </w:r>
          <w:r>
            <w:fldChar w:fldCharType="separate"/>
          </w:r>
          <w:r w:rsidR="00B879C8">
            <w:t>[Describe the main activities and responsibilities of the role]</w:t>
          </w:r>
          <w:r>
            <w:fldChar w:fldCharType="end"/>
          </w:r>
        </w:p>
      </w:docPartBody>
    </w:docPart>
    <w:docPart>
      <w:docPartPr>
        <w:name w:val="B24CC7D400124126AD99D8FB062B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1BA96-2DCD-4FA9-BFA0-12210BAC2096}"/>
      </w:docPartPr>
      <w:docPartBody>
        <w:p w:rsidR="008C677F" w:rsidRDefault="002D43C1" w:rsidP="00B879C8">
          <w:pPr>
            <w:pStyle w:val="B24CC7D400124126AD99D8FB062B6F551"/>
          </w:pPr>
          <w:r>
            <w:fldChar w:fldCharType="begin"/>
          </w:r>
          <w:r>
            <w:instrText xml:space="preserve"> COMMENTS  "[Describe the main activities and responsibiities of the role]" \* FirstCap  \* MERGEFORMAT </w:instrText>
          </w:r>
          <w:r>
            <w:fldChar w:fldCharType="separate"/>
          </w:r>
          <w:r w:rsidR="00B879C8">
            <w:t>[Describe the main activities and responsibilities of the role]</w:t>
          </w:r>
          <w:r>
            <w:fldChar w:fldCharType="end"/>
          </w:r>
        </w:p>
      </w:docPartBody>
    </w:docPart>
    <w:docPart>
      <w:docPartPr>
        <w:name w:val="7658A3B4DAC64879AA77A92AFAA65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59309-52F9-4381-A0BF-A4F7922D6342}"/>
      </w:docPartPr>
      <w:docPartBody>
        <w:p w:rsidR="008C677F" w:rsidRDefault="002D43C1" w:rsidP="00B879C8">
          <w:pPr>
            <w:pStyle w:val="7658A3B4DAC64879AA77A92AFAA658C81"/>
          </w:pPr>
          <w:r>
            <w:fldChar w:fldCharType="begin"/>
          </w:r>
          <w:r>
            <w:instrText xml:space="preserve"> COMMENTS  "[Describe the main activities and responsibilities of the role]" \* First</w:instrText>
          </w:r>
          <w:r>
            <w:instrText xml:space="preserve">Cap  \* MERGEFORMAT </w:instrText>
          </w:r>
          <w:r>
            <w:fldChar w:fldCharType="separate"/>
          </w:r>
          <w:r w:rsidR="00B879C8">
            <w:t>[Describe the main activities and responsibilities of the role]</w:t>
          </w:r>
          <w:r>
            <w:fldChar w:fldCharType="end"/>
          </w:r>
        </w:p>
      </w:docPartBody>
    </w:docPart>
    <w:docPart>
      <w:docPartPr>
        <w:name w:val="C2014F83778F4A67AC8EE8F29A2BB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8A742-BE29-44F6-AC5E-E159BC2691C9}"/>
      </w:docPartPr>
      <w:docPartBody>
        <w:p w:rsidR="008C677F" w:rsidRDefault="002D43C1" w:rsidP="00B879C8">
          <w:pPr>
            <w:pStyle w:val="C2014F83778F4A67AC8EE8F29A2BBADE1"/>
          </w:pPr>
          <w:r>
            <w:fldChar w:fldCharType="begin"/>
          </w:r>
          <w:r>
            <w:instrText xml:space="preserve"> COMMENTS  "[Describe the main activities and responsibilities of the role]" \* FirstCap  \* MERGEFORMAT </w:instrText>
          </w:r>
          <w:r>
            <w:fldChar w:fldCharType="separate"/>
          </w:r>
          <w:r w:rsidR="00B879C8">
            <w:t>[Describe the main activities and responsibilities of the role]</w:t>
          </w:r>
          <w:r>
            <w:fldChar w:fldCharType="end"/>
          </w:r>
        </w:p>
      </w:docPartBody>
    </w:docPart>
    <w:docPart>
      <w:docPartPr>
        <w:name w:val="40129C2A265F415188E1E516D0EFE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09FBB-1ADA-47E4-8A98-3AD715C32AE3}"/>
      </w:docPartPr>
      <w:docPartBody>
        <w:p w:rsidR="008C677F" w:rsidRDefault="00B879C8" w:rsidP="00B879C8">
          <w:pPr>
            <w:pStyle w:val="40129C2A265F415188E1E516D0EFEF191"/>
          </w:pPr>
          <w:r w:rsidRPr="00B77FAF">
            <w:rPr>
              <w:bCs/>
            </w:rPr>
            <w:fldChar w:fldCharType="begin"/>
          </w:r>
          <w:r w:rsidRPr="00B77FAF">
            <w:rPr>
              <w:bCs/>
            </w:rPr>
            <w:instrText xml:space="preserve"> COMMENTS  "[Please include details of your communication and social skills and how you have developed them]" \* FirstCap  \* MERGEFORMAT </w:instrText>
          </w:r>
          <w:r w:rsidRPr="00B77FAF">
            <w:rPr>
              <w:bCs/>
            </w:rPr>
            <w:fldChar w:fldCharType="separate"/>
          </w:r>
          <w:r w:rsidRPr="00B77FAF">
            <w:rPr>
              <w:bCs/>
            </w:rPr>
            <w:t>[Please include details of your communication and social skills and how you have developed them]</w:t>
          </w:r>
          <w:r w:rsidRPr="00B77FAF">
            <w:rPr>
              <w:bCs/>
            </w:rPr>
            <w:fldChar w:fldCharType="end"/>
          </w:r>
        </w:p>
      </w:docPartBody>
    </w:docPart>
    <w:docPart>
      <w:docPartPr>
        <w:name w:val="C57BEE9B0640451AA463F995E5862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D3FC8-DFB5-45A0-8E85-64AE3C3C5DFE}"/>
      </w:docPartPr>
      <w:docPartBody>
        <w:p w:rsidR="008C677F" w:rsidRDefault="00B879C8" w:rsidP="00B879C8">
          <w:pPr>
            <w:pStyle w:val="C57BEE9B0640451AA463F995E586215E1"/>
          </w:pPr>
          <w:r w:rsidRPr="00134224">
            <w:rPr>
              <w:bCs/>
            </w:rPr>
            <w:fldChar w:fldCharType="begin"/>
          </w:r>
          <w:r w:rsidRPr="00134224">
            <w:rPr>
              <w:bCs/>
            </w:rPr>
            <w:instrText xml:space="preserve"> COMMENTS  "[Please include details of your organisational skills and how you have developed them e.g., at work or study, in voluntary work, as part of a team, club or society]" \* FirstCap  \* MERGEFORMAT </w:instrText>
          </w:r>
          <w:r w:rsidRPr="00134224">
            <w:rPr>
              <w:bCs/>
            </w:rPr>
            <w:fldChar w:fldCharType="separate"/>
          </w:r>
          <w:r w:rsidRPr="00134224">
            <w:rPr>
              <w:bCs/>
            </w:rPr>
            <w:t>[Please include details of your organisational skills and how you have developed them e.g., at work or study, in voluntary work, as part of a team, club or society]</w:t>
          </w:r>
          <w:r w:rsidRPr="00134224">
            <w:rPr>
              <w:bCs/>
            </w:rPr>
            <w:fldChar w:fldCharType="end"/>
          </w:r>
        </w:p>
      </w:docPartBody>
    </w:docPart>
    <w:docPart>
      <w:docPartPr>
        <w:name w:val="6598EBE1F9224D0DA6A5B7E9B0EC1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D53CD-5866-4F89-903E-2AAAEA77BC75}"/>
      </w:docPartPr>
      <w:docPartBody>
        <w:p w:rsidR="008C677F" w:rsidRDefault="00B879C8" w:rsidP="00B879C8">
          <w:pPr>
            <w:pStyle w:val="6598EBE1F9224D0DA6A5B7E9B0EC121E1"/>
          </w:pPr>
          <w:r w:rsidRPr="00261B18">
            <w:rPr>
              <w:bCs/>
            </w:rPr>
            <w:fldChar w:fldCharType="begin"/>
          </w:r>
          <w:r w:rsidRPr="00261B18">
            <w:rPr>
              <w:bCs/>
            </w:rPr>
            <w:instrText xml:space="preserve"> COMMENTS  "[Please include details of any technical skills e.g. computer of equipment based, that you think it would be useful for your placement school to know]" \* FirstCap  \* MERGEFORMAT </w:instrText>
          </w:r>
          <w:r w:rsidRPr="00261B18">
            <w:rPr>
              <w:bCs/>
            </w:rPr>
            <w:fldChar w:fldCharType="separate"/>
          </w:r>
          <w:r w:rsidRPr="00261B18">
            <w:rPr>
              <w:bCs/>
            </w:rPr>
            <w:t>[Please include details of any technical skills e.g., computer of equipment based, that you think it would be useful for your placement school to know]</w:t>
          </w:r>
          <w:r w:rsidRPr="00261B18">
            <w:rPr>
              <w:bCs/>
            </w:rPr>
            <w:fldChar w:fldCharType="end"/>
          </w:r>
        </w:p>
      </w:docPartBody>
    </w:docPart>
    <w:docPart>
      <w:docPartPr>
        <w:name w:val="BEE89BC8880941EC97FBCF3ECD179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8BC9C-2B8B-4F27-A33E-663AAC5C7397}"/>
      </w:docPartPr>
      <w:docPartBody>
        <w:p w:rsidR="008C677F" w:rsidRDefault="00B879C8" w:rsidP="00B879C8">
          <w:pPr>
            <w:pStyle w:val="BEE89BC8880941EC97FBCF3ECD179A4B1"/>
          </w:pPr>
          <w:r w:rsidRPr="00134224">
            <w:rPr>
              <w:bCs/>
            </w:rPr>
            <w:fldChar w:fldCharType="begin"/>
          </w:r>
          <w:r w:rsidRPr="00134224">
            <w:rPr>
              <w:bCs/>
            </w:rPr>
            <w:instrText xml:space="preserve"> COMMENTS  "[Please include details of any artistic skills you have, e.g., writing, playing a musical instrument or drawing]" \* FirstCap  \* MERGEFORMAT </w:instrText>
          </w:r>
          <w:r w:rsidRPr="00134224">
            <w:rPr>
              <w:bCs/>
            </w:rPr>
            <w:fldChar w:fldCharType="separate"/>
          </w:r>
          <w:r w:rsidRPr="00134224">
            <w:rPr>
              <w:bCs/>
            </w:rPr>
            <w:t>[Please include details of any artistic skills you have, e.g., writing, playing a musical instrument or drawing]</w:t>
          </w:r>
          <w:r w:rsidRPr="00134224">
            <w:rPr>
              <w:bCs/>
            </w:rPr>
            <w:fldChar w:fldCharType="end"/>
          </w:r>
        </w:p>
      </w:docPartBody>
    </w:docPart>
    <w:docPart>
      <w:docPartPr>
        <w:name w:val="4C55A5BDD1E647469A367B47EAB51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6ABB9-FAEE-4B67-A1D8-6CEF907AFD87}"/>
      </w:docPartPr>
      <w:docPartBody>
        <w:p w:rsidR="008C677F" w:rsidRDefault="00B879C8" w:rsidP="00B879C8">
          <w:pPr>
            <w:pStyle w:val="4C55A5BDD1E647469A367B47EAB5117A1"/>
          </w:pPr>
          <w:r w:rsidRPr="00261B18">
            <w:rPr>
              <w:bCs/>
            </w:rPr>
            <w:fldChar w:fldCharType="begin"/>
          </w:r>
          <w:r w:rsidRPr="00261B18">
            <w:rPr>
              <w:bCs/>
            </w:rPr>
            <w:instrText xml:space="preserve"> COMMENTS  "[Please include details of any other skills or competences not mentioned above]" \* FirstCap  \* MERGEFORMAT </w:instrText>
          </w:r>
          <w:r w:rsidRPr="00261B18">
            <w:rPr>
              <w:bCs/>
            </w:rPr>
            <w:fldChar w:fldCharType="separate"/>
          </w:r>
          <w:r w:rsidRPr="00261B18">
            <w:rPr>
              <w:bCs/>
            </w:rPr>
            <w:t>[Please include details of any other skills or competences not mentioned above]</w:t>
          </w:r>
          <w:r w:rsidRPr="00261B18">
            <w:rPr>
              <w:bCs/>
            </w:rPr>
            <w:fldChar w:fldCharType="end"/>
          </w:r>
        </w:p>
      </w:docPartBody>
    </w:docPart>
    <w:docPart>
      <w:docPartPr>
        <w:name w:val="DC643AD6557C4DF8B2A585658358E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BB2A-8BBB-48E1-8726-9BAA540C81D9}"/>
      </w:docPartPr>
      <w:docPartBody>
        <w:p w:rsidR="008C677F" w:rsidRDefault="00B879C8" w:rsidP="00B879C8">
          <w:pPr>
            <w:pStyle w:val="DC643AD6557C4DF8B2A585658358EAA41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COMMENTS  "[Include any other information you think your placement school may find helpful]" \* FirstCap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[Include any other information you think your placement school may find helpful]</w:t>
          </w:r>
          <w:r>
            <w:rPr>
              <w:bCs/>
            </w:rPr>
            <w:fldChar w:fldCharType="end"/>
          </w:r>
        </w:p>
      </w:docPartBody>
    </w:docPart>
    <w:docPart>
      <w:docPartPr>
        <w:name w:val="FD7A07C2CEB54FA48C620A363F9C1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FC4C3-8125-422F-8922-84653BB57DE2}"/>
      </w:docPartPr>
      <w:docPartBody>
        <w:p w:rsidR="00B879C8" w:rsidRDefault="00B879C8" w:rsidP="00B879C8">
          <w:pPr>
            <w:pStyle w:val="FD7A07C2CEB54FA48C620A363F9C1B761"/>
          </w:pPr>
          <w:r>
            <w:rPr>
              <w:rStyle w:val="PlaceholderText"/>
              <w:sz w:val="32"/>
              <w:szCs w:val="32"/>
            </w:rPr>
            <w:t>Enter Primary or subject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D15"/>
    <w:rsid w:val="000D5CF4"/>
    <w:rsid w:val="003E22C6"/>
    <w:rsid w:val="00883189"/>
    <w:rsid w:val="008C677F"/>
    <w:rsid w:val="00B879C8"/>
    <w:rsid w:val="00D64D15"/>
    <w:rsid w:val="00D96786"/>
    <w:rsid w:val="00F4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D64D15"/>
    <w:pPr>
      <w:keepNext/>
      <w:keepLines/>
      <w:pBdr>
        <w:bottom w:val="single" w:sz="8" w:space="1" w:color="4472C4" w:themeColor="accent1"/>
      </w:pBdr>
      <w:spacing w:before="200" w:after="0" w:line="276" w:lineRule="auto"/>
      <w:ind w:right="360"/>
      <w:outlineLvl w:val="1"/>
    </w:pPr>
    <w:rPr>
      <w:rFonts w:asciiTheme="majorHAnsi" w:eastAsiaTheme="majorEastAsia" w:hAnsiTheme="majorHAnsi" w:cstheme="majorBidi"/>
      <w:b/>
      <w:bCs/>
      <w:caps/>
      <w:kern w:val="0"/>
      <w:sz w:val="26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79C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D64D15"/>
    <w:rPr>
      <w:rFonts w:asciiTheme="majorHAnsi" w:eastAsiaTheme="majorEastAsia" w:hAnsiTheme="majorHAnsi" w:cstheme="majorBidi"/>
      <w:b/>
      <w:bCs/>
      <w:caps/>
      <w:kern w:val="0"/>
      <w:sz w:val="26"/>
      <w:szCs w:val="26"/>
      <w:lang w:val="en-US" w:eastAsia="ja-JP"/>
      <w14:ligatures w14:val="none"/>
    </w:rPr>
  </w:style>
  <w:style w:type="character" w:styleId="Hyperlink">
    <w:name w:val="Hyperlink"/>
    <w:basedOn w:val="DefaultParagraphFont"/>
    <w:uiPriority w:val="99"/>
    <w:unhideWhenUsed/>
    <w:rsid w:val="00B879C8"/>
    <w:rPr>
      <w:color w:val="833C0B" w:themeColor="accent2" w:themeShade="80"/>
      <w:u w:val="single"/>
    </w:rPr>
  </w:style>
  <w:style w:type="paragraph" w:customStyle="1" w:styleId="262AACAD1669449AB38E2BD1AA7036E02">
    <w:name w:val="262AACAD1669449AB38E2BD1AA7036E02"/>
    <w:rsid w:val="00B879C8"/>
    <w:pPr>
      <w:keepNext/>
      <w:keepLines/>
      <w:spacing w:after="0" w:line="240" w:lineRule="auto"/>
      <w:ind w:right="360"/>
      <w:outlineLvl w:val="0"/>
    </w:pPr>
    <w:rPr>
      <w:rFonts w:asciiTheme="majorHAnsi" w:eastAsiaTheme="majorEastAsia" w:hAnsiTheme="majorHAnsi" w:cstheme="majorBidi"/>
      <w:caps/>
      <w:color w:val="FFFFFF" w:themeColor="background1"/>
      <w:kern w:val="0"/>
      <w:sz w:val="48"/>
      <w:szCs w:val="32"/>
      <w:lang w:val="en-US" w:eastAsia="ja-JP"/>
      <w14:ligatures w14:val="none"/>
    </w:rPr>
  </w:style>
  <w:style w:type="paragraph" w:customStyle="1" w:styleId="AF8589DA56274777B48F2692468F6AAD2">
    <w:name w:val="AF8589DA56274777B48F2692468F6AAD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DC9505760CA340E08023DE2A443B7E392">
    <w:name w:val="DC9505760CA340E08023DE2A443B7E392"/>
    <w:rsid w:val="00B879C8"/>
    <w:pPr>
      <w:spacing w:after="0" w:line="240" w:lineRule="auto"/>
      <w:ind w:right="360"/>
    </w:pPr>
    <w:rPr>
      <w:kern w:val="0"/>
      <w:sz w:val="18"/>
      <w:lang w:val="en-US" w:eastAsia="ja-JP"/>
      <w14:ligatures w14:val="none"/>
    </w:rPr>
  </w:style>
  <w:style w:type="paragraph" w:customStyle="1" w:styleId="9AF639DBE20742A18CD951B124E99A2C2">
    <w:name w:val="9AF639DBE20742A18CD951B124E99A2C2"/>
    <w:rsid w:val="00B879C8"/>
    <w:pPr>
      <w:spacing w:after="0" w:line="240" w:lineRule="auto"/>
      <w:ind w:right="360"/>
    </w:pPr>
    <w:rPr>
      <w:kern w:val="0"/>
      <w:sz w:val="18"/>
      <w:lang w:val="en-US" w:eastAsia="ja-JP"/>
      <w14:ligatures w14:val="none"/>
    </w:rPr>
  </w:style>
  <w:style w:type="paragraph" w:customStyle="1" w:styleId="086367719E5E4BC0B0C51D22DBC771D91">
    <w:name w:val="086367719E5E4BC0B0C51D22DBC771D9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F0B7624534F841ACB3FF1B73F0F348CB1">
    <w:name w:val="F0B7624534F841ACB3FF1B73F0F348CB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FCEC290F545B4276A5D0CEEE1E22DFFD2">
    <w:name w:val="FCEC290F545B4276A5D0CEEE1E22DFFD2"/>
    <w:rsid w:val="00B879C8"/>
    <w:pPr>
      <w:spacing w:after="0" w:line="240" w:lineRule="auto"/>
      <w:ind w:right="360"/>
    </w:pPr>
    <w:rPr>
      <w:kern w:val="0"/>
      <w:sz w:val="18"/>
      <w:lang w:val="en-US" w:eastAsia="ja-JP"/>
      <w14:ligatures w14:val="none"/>
    </w:rPr>
  </w:style>
  <w:style w:type="paragraph" w:customStyle="1" w:styleId="11916A5F7D704CA38EC972A04AB3435C2">
    <w:name w:val="11916A5F7D704CA38EC972A04AB3435C2"/>
    <w:rsid w:val="00B879C8"/>
    <w:pPr>
      <w:spacing w:after="0" w:line="240" w:lineRule="auto"/>
      <w:ind w:right="360"/>
    </w:pPr>
    <w:rPr>
      <w:kern w:val="0"/>
      <w:sz w:val="18"/>
      <w:lang w:val="en-US" w:eastAsia="ja-JP"/>
      <w14:ligatures w14:val="none"/>
    </w:rPr>
  </w:style>
  <w:style w:type="paragraph" w:customStyle="1" w:styleId="9B797A321AE74E2784DC2F4CA4F954611">
    <w:name w:val="9B797A321AE74E2784DC2F4CA4F95461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0FB47D88E5E24FBBB3C924ADE575CB121">
    <w:name w:val="0FB47D88E5E24FBBB3C924ADE575CB12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53121C6946E142DBB1FF044F0F1656FF2">
    <w:name w:val="53121C6946E142DBB1FF044F0F1656FF2"/>
    <w:rsid w:val="00B879C8"/>
    <w:pPr>
      <w:spacing w:after="0" w:line="240" w:lineRule="auto"/>
      <w:ind w:right="360"/>
    </w:pPr>
    <w:rPr>
      <w:kern w:val="0"/>
      <w:sz w:val="18"/>
      <w:lang w:val="en-US" w:eastAsia="ja-JP"/>
      <w14:ligatures w14:val="none"/>
    </w:rPr>
  </w:style>
  <w:style w:type="paragraph" w:customStyle="1" w:styleId="F177816A308048D4AE56380ACE44A3962">
    <w:name w:val="F177816A308048D4AE56380ACE44A3962"/>
    <w:rsid w:val="00B879C8"/>
    <w:pPr>
      <w:spacing w:after="0" w:line="240" w:lineRule="auto"/>
      <w:ind w:right="360"/>
    </w:pPr>
    <w:rPr>
      <w:kern w:val="0"/>
      <w:sz w:val="18"/>
      <w:lang w:val="en-US" w:eastAsia="ja-JP"/>
      <w14:ligatures w14:val="none"/>
    </w:rPr>
  </w:style>
  <w:style w:type="paragraph" w:customStyle="1" w:styleId="FBD512CF49B94511872C3119B7B364D51">
    <w:name w:val="FBD512CF49B94511872C3119B7B364D5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AD10AA85A1054F57A0BBEE42E5CB40502">
    <w:name w:val="AD10AA85A1054F57A0BBEE42E5CB40502"/>
    <w:rsid w:val="00B879C8"/>
    <w:pPr>
      <w:spacing w:after="300" w:line="240" w:lineRule="auto"/>
      <w:ind w:right="360"/>
      <w:contextualSpacing/>
      <w:jc w:val="center"/>
    </w:pPr>
    <w:rPr>
      <w:rFonts w:asciiTheme="majorHAnsi" w:eastAsiaTheme="majorEastAsia" w:hAnsiTheme="majorHAnsi" w:cstheme="majorBidi"/>
      <w:caps/>
      <w:spacing w:val="5"/>
      <w:kern w:val="28"/>
      <w:sz w:val="72"/>
      <w:szCs w:val="52"/>
      <w:lang w:val="en-US" w:eastAsia="ja-JP"/>
      <w14:ligatures w14:val="none"/>
    </w:rPr>
  </w:style>
  <w:style w:type="paragraph" w:customStyle="1" w:styleId="FD7A07C2CEB54FA48C620A363F9C1B761">
    <w:name w:val="FD7A07C2CEB54FA48C620A363F9C1B761"/>
    <w:rsid w:val="00B879C8"/>
    <w:pPr>
      <w:spacing w:after="300" w:line="240" w:lineRule="auto"/>
      <w:ind w:right="360"/>
      <w:contextualSpacing/>
      <w:jc w:val="center"/>
    </w:pPr>
    <w:rPr>
      <w:rFonts w:asciiTheme="majorHAnsi" w:eastAsiaTheme="majorEastAsia" w:hAnsiTheme="majorHAnsi" w:cstheme="majorBidi"/>
      <w:caps/>
      <w:spacing w:val="5"/>
      <w:kern w:val="28"/>
      <w:sz w:val="72"/>
      <w:szCs w:val="52"/>
      <w:lang w:val="en-US" w:eastAsia="ja-JP"/>
      <w14:ligatures w14:val="none"/>
    </w:rPr>
  </w:style>
  <w:style w:type="paragraph" w:customStyle="1" w:styleId="1AAAADA0D0F94545A6DFE6F69E52A9E01">
    <w:name w:val="1AAAADA0D0F94545A6DFE6F69E52A9E0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360F261A42A9454A8EA01A11887EA62A2">
    <w:name w:val="360F261A42A9454A8EA01A11887EA62A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BBD81C007D8E46D99BC1CF72309F54172">
    <w:name w:val="BBD81C007D8E46D99BC1CF72309F5417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D56FD69AFBBE419EBFDF5D597A1BDE7D2">
    <w:name w:val="D56FD69AFBBE419EBFDF5D597A1BDE7D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C62A6AB404484DA592410876B0B6560E2">
    <w:name w:val="C62A6AB404484DA592410876B0B6560E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FB9BCE24D1484BFE95235D315AB1060E2">
    <w:name w:val="FB9BCE24D1484BFE95235D315AB1060E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E6A229CF0D124E1DBA974B99ADBBBDE32">
    <w:name w:val="E6A229CF0D124E1DBA974B99ADBBBDE3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4CC52461D89E4AAD86A7DB7110FA2B9C2">
    <w:name w:val="4CC52461D89E4AAD86A7DB7110FA2B9C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3AD78B3737EF4E9D885AC746F44488852">
    <w:name w:val="3AD78B3737EF4E9D885AC746F4448885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37C5E10DB3FF4CDABD6E59E067913F6B1">
    <w:name w:val="37C5E10DB3FF4CDABD6E59E067913F6B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56ABC36D848F4FE5956E00AE6C654C5B2">
    <w:name w:val="56ABC36D848F4FE5956E00AE6C654C5B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F5F6222D356F47F3BFE2616360D5DFD92">
    <w:name w:val="F5F6222D356F47F3BFE2616360D5DFD9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D85E42C3569549CB84A306B0CFA8911C2">
    <w:name w:val="D85E42C3569549CB84A306B0CFA8911C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F085DA79941A45A982CD2CA14B18B5D72">
    <w:name w:val="F085DA79941A45A982CD2CA14B18B5D7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B24CC7D400124126AD99D8FB062B6F551">
    <w:name w:val="B24CC7D400124126AD99D8FB062B6F55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FA3F65C029B645CD8A216F6CF91C7FFD2">
    <w:name w:val="FA3F65C029B645CD8A216F6CF91C7FFD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F8D41AECD5714B79850DCB8F6125D6142">
    <w:name w:val="F8D41AECD5714B79850DCB8F6125D614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4B1DC59654424E1597B8771B5C06BDA52">
    <w:name w:val="4B1DC59654424E1597B8771B5C06BDA5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EA31D544AF294CE9BF08F9585CBC14F22">
    <w:name w:val="EA31D544AF294CE9BF08F9585CBC14F2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7658A3B4DAC64879AA77A92AFAA658C81">
    <w:name w:val="7658A3B4DAC64879AA77A92AFAA658C8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92B7F36A2B28488BB5C37D0188F3F89B2">
    <w:name w:val="92B7F36A2B28488BB5C37D0188F3F89B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B7CAAB4423484F1E84241BB7AD4C47032">
    <w:name w:val="B7CAAB4423484F1E84241BB7AD4C4703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810F6AAA2ACC460592A638B2B2E2D5022">
    <w:name w:val="810F6AAA2ACC460592A638B2B2E2D502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6473C9ABB8884955B7C90452A30284D02">
    <w:name w:val="6473C9ABB8884955B7C90452A30284D02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C2014F83778F4A67AC8EE8F29A2BBADE1">
    <w:name w:val="C2014F83778F4A67AC8EE8F29A2BBADE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40129C2A265F415188E1E516D0EFEF191">
    <w:name w:val="40129C2A265F415188E1E516D0EFEF19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C57BEE9B0640451AA463F995E586215E1">
    <w:name w:val="C57BEE9B0640451AA463F995E586215E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6598EBE1F9224D0DA6A5B7E9B0EC121E1">
    <w:name w:val="6598EBE1F9224D0DA6A5B7E9B0EC121E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BEE89BC8880941EC97FBCF3ECD179A4B1">
    <w:name w:val="BEE89BC8880941EC97FBCF3ECD179A4B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4C55A5BDD1E647469A367B47EAB5117A1">
    <w:name w:val="4C55A5BDD1E647469A367B47EAB5117A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  <w:style w:type="paragraph" w:customStyle="1" w:styleId="DC643AD6557C4DF8B2A585658358EAA41">
    <w:name w:val="DC643AD6557C4DF8B2A585658358EAA41"/>
    <w:rsid w:val="00B879C8"/>
    <w:pPr>
      <w:spacing w:after="0" w:line="240" w:lineRule="auto"/>
      <w:ind w:right="360"/>
    </w:pPr>
    <w:rPr>
      <w:kern w:val="0"/>
      <w:szCs w:val="24"/>
      <w:lang w:val="en-US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85ECB67D7CEF429DAEDC17BBB4A398" ma:contentTypeVersion="17" ma:contentTypeDescription="Create a new document." ma:contentTypeScope="" ma:versionID="880757563fb4064873ce4ec18591431e">
  <xsd:schema xmlns:xsd="http://www.w3.org/2001/XMLSchema" xmlns:xs="http://www.w3.org/2001/XMLSchema" xmlns:p="http://schemas.microsoft.com/office/2006/metadata/properties" xmlns:ns2="d3d0fe1a-5c89-4380-87f7-0a951d1682c9" xmlns:ns3="b7bcf00f-f614-419d-8f67-2512d84d2499" targetNamespace="http://schemas.microsoft.com/office/2006/metadata/properties" ma:root="true" ma:fieldsID="f3da6ff9f8b47ced8d48569b5c3e6284" ns2:_="" ns3:_="">
    <xsd:import namespace="d3d0fe1a-5c89-4380-87f7-0a951d1682c9"/>
    <xsd:import namespace="b7bcf00f-f614-419d-8f67-2512d84d2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0fe1a-5c89-4380-87f7-0a951d1682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cf00f-f614-419d-8f67-2512d84d24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c6a83b6-ebcb-4bc0-bc75-6d06fd870d1d}" ma:internalName="TaxCatchAll" ma:showField="CatchAllData" ma:web="b7bcf00f-f614-419d-8f67-2512d84d24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bcf00f-f614-419d-8f67-2512d84d2499" xsi:nil="true"/>
    <lcf76f155ced4ddcb4097134ff3c332f xmlns="d3d0fe1a-5c89-4380-87f7-0a951d1682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60C0CD-0EA2-490A-B7DE-ACED37094F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1C9382-A2E0-46FE-989A-ACA2482D8FF1}"/>
</file>

<file path=customXml/itemProps3.xml><?xml version="1.0" encoding="utf-8"?>
<ds:datastoreItem xmlns:ds="http://schemas.openxmlformats.org/officeDocument/2006/customXml" ds:itemID="{2527A47F-0417-412B-B449-2856C38608B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Green cube CV</Template>
  <TotalTime>0</TotalTime>
  <Pages>2</Pages>
  <Words>595</Words>
  <Characters>3393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[Include any other information you think your placement school may find helpful]</dc:description>
  <cp:lastModifiedBy/>
  <cp:revision>1</cp:revision>
  <dcterms:created xsi:type="dcterms:W3CDTF">2023-07-20T10:10:00Z</dcterms:created>
  <dcterms:modified xsi:type="dcterms:W3CDTF">2023-07-20T10:10:00Z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0x0101008B85ECB67D7CEF429DAEDC17BBB4A398</vt:lpwstr>
  </property>
</Properties>
</file>